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5CC" w:rsidRDefault="00B905CC" w:rsidP="00B905CC">
      <w:pPr>
        <w:shd w:val="clear" w:color="auto" w:fill="17365D"/>
        <w:jc w:val="center"/>
        <w:rPr>
          <w:rFonts w:ascii="Arial" w:hAnsi="Arial" w:cs="Arial"/>
          <w:b/>
          <w:color w:val="FFFFFF"/>
          <w:sz w:val="24"/>
          <w:szCs w:val="24"/>
        </w:rPr>
      </w:pPr>
    </w:p>
    <w:p w:rsidR="00664266" w:rsidRPr="00B905CC" w:rsidRDefault="00B905CC" w:rsidP="00B905CC">
      <w:pPr>
        <w:shd w:val="clear" w:color="auto" w:fill="17365D"/>
        <w:jc w:val="center"/>
        <w:rPr>
          <w:rFonts w:ascii="Arial" w:hAnsi="Arial" w:cs="Arial"/>
          <w:b/>
          <w:color w:val="FFFFFF"/>
          <w:sz w:val="28"/>
          <w:szCs w:val="28"/>
        </w:rPr>
      </w:pPr>
      <w:r w:rsidRPr="00B905CC">
        <w:rPr>
          <w:rFonts w:ascii="Arial" w:hAnsi="Arial" w:cs="Arial"/>
          <w:b/>
          <w:color w:val="FFFFFF"/>
          <w:sz w:val="28"/>
          <w:szCs w:val="28"/>
        </w:rPr>
        <w:t>Minutes of the London Health and Safety Forum</w:t>
      </w:r>
    </w:p>
    <w:p w:rsidR="00B905CC" w:rsidRPr="00B905CC" w:rsidRDefault="00B905CC" w:rsidP="00B905CC">
      <w:pPr>
        <w:shd w:val="clear" w:color="auto" w:fill="17365D"/>
        <w:jc w:val="center"/>
        <w:rPr>
          <w:rFonts w:ascii="Arial" w:hAnsi="Arial" w:cs="Arial"/>
          <w:b/>
          <w:color w:val="FFFFFF"/>
          <w:sz w:val="24"/>
          <w:szCs w:val="24"/>
        </w:rPr>
      </w:pPr>
    </w:p>
    <w:p w:rsidR="00B905CC" w:rsidRPr="00B905CC" w:rsidRDefault="00B905CC" w:rsidP="00B905CC">
      <w:pPr>
        <w:pStyle w:val="NoSpacing"/>
        <w:rPr>
          <w:rFonts w:ascii="Arial" w:hAnsi="Arial" w:cs="Arial"/>
          <w:b/>
          <w:sz w:val="24"/>
          <w:szCs w:val="24"/>
        </w:rPr>
      </w:pPr>
      <w:r w:rsidRPr="00B905CC">
        <w:rPr>
          <w:rFonts w:ascii="Arial" w:hAnsi="Arial" w:cs="Arial"/>
          <w:b/>
          <w:sz w:val="24"/>
          <w:szCs w:val="24"/>
        </w:rPr>
        <w:t>Date of Meeting: Tuesday 0</w:t>
      </w:r>
      <w:r w:rsidR="006F081E">
        <w:rPr>
          <w:rFonts w:ascii="Arial" w:hAnsi="Arial" w:cs="Arial"/>
          <w:b/>
          <w:sz w:val="24"/>
          <w:szCs w:val="24"/>
        </w:rPr>
        <w:t>8</w:t>
      </w:r>
      <w:r w:rsidRPr="00B905CC">
        <w:rPr>
          <w:rFonts w:ascii="Arial" w:hAnsi="Arial" w:cs="Arial"/>
          <w:b/>
          <w:sz w:val="24"/>
          <w:szCs w:val="24"/>
        </w:rPr>
        <w:t xml:space="preserve"> </w:t>
      </w:r>
      <w:r w:rsidR="006F081E">
        <w:rPr>
          <w:rFonts w:ascii="Arial" w:hAnsi="Arial" w:cs="Arial"/>
          <w:b/>
          <w:sz w:val="24"/>
          <w:szCs w:val="24"/>
        </w:rPr>
        <w:t>September</w:t>
      </w:r>
      <w:r w:rsidR="00CA01FC">
        <w:rPr>
          <w:rFonts w:ascii="Arial" w:hAnsi="Arial" w:cs="Arial"/>
          <w:b/>
          <w:sz w:val="24"/>
          <w:szCs w:val="24"/>
        </w:rPr>
        <w:t xml:space="preserve"> 2015</w:t>
      </w:r>
    </w:p>
    <w:p w:rsidR="00B905CC" w:rsidRDefault="00B905CC" w:rsidP="00B905C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</w:t>
      </w:r>
      <w:r w:rsidRPr="00B905CC">
        <w:rPr>
          <w:rFonts w:ascii="Arial" w:hAnsi="Arial" w:cs="Arial"/>
          <w:b/>
          <w:sz w:val="24"/>
          <w:szCs w:val="24"/>
        </w:rPr>
        <w:t>ime:</w:t>
      </w:r>
      <w:r w:rsidRPr="00B905CC">
        <w:rPr>
          <w:rFonts w:ascii="Arial" w:hAnsi="Arial" w:cs="Arial"/>
          <w:sz w:val="24"/>
          <w:szCs w:val="24"/>
        </w:rPr>
        <w:t xml:space="preserve"> 10:00 to 12.00</w:t>
      </w:r>
    </w:p>
    <w:p w:rsidR="00B905CC" w:rsidRDefault="00B905CC" w:rsidP="00B905CC">
      <w:pPr>
        <w:pStyle w:val="NoSpacing"/>
        <w:rPr>
          <w:rFonts w:ascii="Arial" w:hAnsi="Arial" w:cs="Arial"/>
          <w:sz w:val="24"/>
          <w:szCs w:val="24"/>
        </w:rPr>
      </w:pPr>
      <w:r w:rsidRPr="00B905CC">
        <w:rPr>
          <w:rFonts w:ascii="Arial" w:hAnsi="Arial" w:cs="Arial"/>
          <w:b/>
          <w:sz w:val="24"/>
          <w:szCs w:val="24"/>
        </w:rPr>
        <w:t>Held at</w:t>
      </w:r>
      <w:r>
        <w:rPr>
          <w:rFonts w:ascii="Arial" w:hAnsi="Arial" w:cs="Arial"/>
          <w:sz w:val="24"/>
          <w:szCs w:val="24"/>
        </w:rPr>
        <w:t>: London Councils Offices – Southwark</w:t>
      </w:r>
    </w:p>
    <w:p w:rsidR="00B905CC" w:rsidRDefault="00B905CC" w:rsidP="00B905CC">
      <w:pPr>
        <w:pStyle w:val="NoSpacing"/>
        <w:rPr>
          <w:rFonts w:ascii="Arial" w:hAnsi="Arial" w:cs="Arial"/>
          <w:sz w:val="24"/>
          <w:szCs w:val="24"/>
        </w:rPr>
      </w:pPr>
      <w:r w:rsidRPr="00B905CC">
        <w:rPr>
          <w:rFonts w:ascii="Arial" w:hAnsi="Arial" w:cs="Arial"/>
          <w:b/>
          <w:sz w:val="24"/>
          <w:szCs w:val="24"/>
        </w:rPr>
        <w:t>Room</w:t>
      </w:r>
      <w:r>
        <w:rPr>
          <w:rFonts w:ascii="Arial" w:hAnsi="Arial" w:cs="Arial"/>
          <w:sz w:val="24"/>
          <w:szCs w:val="24"/>
        </w:rPr>
        <w:t>: Meeting Room (</w:t>
      </w:r>
      <w:r w:rsidR="001C3B43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)</w:t>
      </w:r>
    </w:p>
    <w:p w:rsidR="00B905CC" w:rsidRDefault="00B905CC" w:rsidP="00B905CC">
      <w:pPr>
        <w:pStyle w:val="NoSpacing"/>
        <w:rPr>
          <w:rFonts w:ascii="Arial" w:hAnsi="Arial" w:cs="Arial"/>
          <w:sz w:val="24"/>
          <w:szCs w:val="24"/>
        </w:rPr>
      </w:pPr>
      <w:r w:rsidRPr="00B905CC">
        <w:rPr>
          <w:rFonts w:ascii="Arial" w:hAnsi="Arial" w:cs="Arial"/>
          <w:b/>
          <w:sz w:val="24"/>
          <w:szCs w:val="24"/>
        </w:rPr>
        <w:t>Minutes</w:t>
      </w:r>
      <w:r>
        <w:rPr>
          <w:rFonts w:ascii="Arial" w:hAnsi="Arial" w:cs="Arial"/>
          <w:sz w:val="24"/>
          <w:szCs w:val="24"/>
        </w:rPr>
        <w:t xml:space="preserve">: </w:t>
      </w:r>
      <w:r w:rsidR="00880D62">
        <w:rPr>
          <w:rFonts w:ascii="Arial" w:hAnsi="Arial" w:cs="Arial"/>
          <w:sz w:val="24"/>
          <w:szCs w:val="24"/>
        </w:rPr>
        <w:t xml:space="preserve">Justin Tyas </w:t>
      </w:r>
      <w:hyperlink r:id="rId9" w:history="1">
        <w:r w:rsidR="00880D62" w:rsidRPr="00FD0039">
          <w:rPr>
            <w:rStyle w:val="Hyperlink"/>
            <w:rFonts w:ascii="Arial" w:hAnsi="Arial" w:cs="Arial"/>
            <w:sz w:val="24"/>
            <w:szCs w:val="24"/>
          </w:rPr>
          <w:t>Justin.tyas@cityoflondon.gov.uk</w:t>
        </w:r>
      </w:hyperlink>
    </w:p>
    <w:p w:rsidR="00071946" w:rsidRPr="00D300F8" w:rsidRDefault="00071946" w:rsidP="00B905CC">
      <w:pPr>
        <w:pStyle w:val="NoSpacing"/>
        <w:rPr>
          <w:rFonts w:ascii="Arial" w:hAnsi="Arial" w:cs="Arial"/>
          <w:sz w:val="16"/>
          <w:szCs w:val="16"/>
        </w:rPr>
      </w:pPr>
    </w:p>
    <w:p w:rsidR="00B905CC" w:rsidRDefault="00B905CC" w:rsidP="00B905CC">
      <w:pPr>
        <w:pStyle w:val="NoSpacing"/>
        <w:rPr>
          <w:rFonts w:ascii="Arial" w:hAnsi="Arial" w:cs="Arial"/>
          <w:b/>
          <w:sz w:val="24"/>
          <w:szCs w:val="24"/>
        </w:rPr>
      </w:pPr>
      <w:r w:rsidRPr="00B905CC">
        <w:rPr>
          <w:rFonts w:ascii="Arial" w:hAnsi="Arial" w:cs="Arial"/>
          <w:b/>
          <w:sz w:val="24"/>
          <w:szCs w:val="24"/>
        </w:rPr>
        <w:t>Present were: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73"/>
        <w:gridCol w:w="5877"/>
      </w:tblGrid>
      <w:tr w:rsidR="00880D62" w:rsidRPr="002876E1" w:rsidTr="006F081E">
        <w:tc>
          <w:tcPr>
            <w:tcW w:w="3473" w:type="dxa"/>
          </w:tcPr>
          <w:p w:rsidR="00880D62" w:rsidRPr="00D300F8" w:rsidRDefault="00880D62" w:rsidP="00B905C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300F8">
              <w:rPr>
                <w:rFonts w:ascii="Arial" w:hAnsi="Arial" w:cs="Arial"/>
                <w:sz w:val="24"/>
                <w:szCs w:val="24"/>
              </w:rPr>
              <w:t>Melanie Farrow (MF)</w:t>
            </w:r>
          </w:p>
        </w:tc>
        <w:tc>
          <w:tcPr>
            <w:tcW w:w="5877" w:type="dxa"/>
          </w:tcPr>
          <w:p w:rsidR="00880D62" w:rsidRPr="00D300F8" w:rsidRDefault="00880D62" w:rsidP="00B905C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300F8">
              <w:rPr>
                <w:rFonts w:ascii="Arial" w:hAnsi="Arial" w:cs="Arial"/>
                <w:sz w:val="24"/>
                <w:szCs w:val="24"/>
              </w:rPr>
              <w:t>Barking and Dagenham</w:t>
            </w:r>
          </w:p>
        </w:tc>
      </w:tr>
      <w:tr w:rsidR="00D459B3" w:rsidRPr="002876E1" w:rsidTr="006F081E">
        <w:tc>
          <w:tcPr>
            <w:tcW w:w="3473" w:type="dxa"/>
          </w:tcPr>
          <w:p w:rsidR="00D459B3" w:rsidRPr="00D300F8" w:rsidRDefault="00D459B3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Patricia Hook (PH)</w:t>
            </w:r>
          </w:p>
        </w:tc>
        <w:tc>
          <w:tcPr>
            <w:tcW w:w="5877" w:type="dxa"/>
          </w:tcPr>
          <w:p w:rsidR="00D459B3" w:rsidRPr="00D300F8" w:rsidRDefault="00D459B3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Bromley</w:t>
            </w:r>
          </w:p>
        </w:tc>
      </w:tr>
      <w:tr w:rsidR="00D459B3" w:rsidRPr="002876E1" w:rsidTr="006F081E">
        <w:tc>
          <w:tcPr>
            <w:tcW w:w="3473" w:type="dxa"/>
          </w:tcPr>
          <w:p w:rsidR="00D459B3" w:rsidRPr="00D300F8" w:rsidRDefault="00D459B3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300F8">
              <w:rPr>
                <w:rFonts w:ascii="Arial" w:hAnsi="Arial" w:cs="Arial"/>
                <w:sz w:val="24"/>
                <w:szCs w:val="24"/>
              </w:rPr>
              <w:t>Justin Tyas (JT) (Vice Chair)</w:t>
            </w:r>
          </w:p>
        </w:tc>
        <w:tc>
          <w:tcPr>
            <w:tcW w:w="5877" w:type="dxa"/>
          </w:tcPr>
          <w:p w:rsidR="00D459B3" w:rsidRPr="00D300F8" w:rsidRDefault="00D459B3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300F8">
              <w:rPr>
                <w:rFonts w:ascii="Arial" w:hAnsi="Arial" w:cs="Arial"/>
                <w:sz w:val="24"/>
                <w:szCs w:val="24"/>
              </w:rPr>
              <w:t>City of London</w:t>
            </w:r>
          </w:p>
        </w:tc>
      </w:tr>
      <w:tr w:rsidR="00D459B3" w:rsidRPr="002876E1" w:rsidTr="006F081E">
        <w:tc>
          <w:tcPr>
            <w:tcW w:w="3473" w:type="dxa"/>
          </w:tcPr>
          <w:p w:rsidR="00D459B3" w:rsidRPr="00D300F8" w:rsidRDefault="00D459B3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Oliver Sanandres (OS) (Chair)</w:t>
            </w:r>
          </w:p>
        </w:tc>
        <w:tc>
          <w:tcPr>
            <w:tcW w:w="5877" w:type="dxa"/>
          </w:tcPr>
          <w:p w:rsidR="00D459B3" w:rsidRPr="00D300F8" w:rsidRDefault="00D459B3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300F8">
              <w:rPr>
                <w:rFonts w:ascii="Arial" w:hAnsi="Arial" w:cs="Arial"/>
                <w:sz w:val="24"/>
                <w:szCs w:val="24"/>
              </w:rPr>
              <w:t>City of London</w:t>
            </w:r>
          </w:p>
        </w:tc>
      </w:tr>
      <w:tr w:rsidR="00D459B3" w:rsidRPr="002876E1" w:rsidTr="006F081E">
        <w:tc>
          <w:tcPr>
            <w:tcW w:w="3473" w:type="dxa"/>
          </w:tcPr>
          <w:p w:rsidR="00D459B3" w:rsidRPr="00D300F8" w:rsidRDefault="00D459B3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Sue Emery (SE)</w:t>
            </w:r>
          </w:p>
        </w:tc>
        <w:tc>
          <w:tcPr>
            <w:tcW w:w="5877" w:type="dxa"/>
          </w:tcPr>
          <w:p w:rsidR="00D459B3" w:rsidRPr="00D300F8" w:rsidRDefault="00D459B3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Ealing</w:t>
            </w:r>
          </w:p>
        </w:tc>
      </w:tr>
      <w:tr w:rsidR="00D459B3" w:rsidRPr="002876E1" w:rsidTr="006F081E">
        <w:tc>
          <w:tcPr>
            <w:tcW w:w="3473" w:type="dxa"/>
          </w:tcPr>
          <w:p w:rsidR="00D459B3" w:rsidRPr="00D300F8" w:rsidRDefault="00D459B3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Liz Johnston (LJ)</w:t>
            </w:r>
          </w:p>
        </w:tc>
        <w:tc>
          <w:tcPr>
            <w:tcW w:w="5877" w:type="dxa"/>
          </w:tcPr>
          <w:p w:rsidR="00D459B3" w:rsidRPr="00D300F8" w:rsidRDefault="00D459B3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Croydon</w:t>
            </w:r>
          </w:p>
        </w:tc>
      </w:tr>
      <w:tr w:rsidR="00D459B3" w:rsidRPr="002876E1" w:rsidTr="006F081E">
        <w:tc>
          <w:tcPr>
            <w:tcW w:w="3473" w:type="dxa"/>
          </w:tcPr>
          <w:p w:rsidR="00D459B3" w:rsidRPr="00D300F8" w:rsidRDefault="00D459B3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300F8">
              <w:rPr>
                <w:rFonts w:ascii="Arial" w:hAnsi="Arial" w:cs="Arial"/>
                <w:sz w:val="24"/>
                <w:szCs w:val="24"/>
              </w:rPr>
              <w:t>Lynne Thorburn (LP)</w:t>
            </w:r>
          </w:p>
        </w:tc>
        <w:tc>
          <w:tcPr>
            <w:tcW w:w="5877" w:type="dxa"/>
          </w:tcPr>
          <w:p w:rsidR="00D459B3" w:rsidRPr="00D300F8" w:rsidRDefault="00D459B3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300F8">
              <w:rPr>
                <w:rFonts w:ascii="Arial" w:hAnsi="Arial" w:cs="Arial"/>
                <w:sz w:val="24"/>
                <w:szCs w:val="24"/>
              </w:rPr>
              <w:t>Hackney</w:t>
            </w:r>
          </w:p>
        </w:tc>
      </w:tr>
      <w:tr w:rsidR="00D459B3" w:rsidRPr="002876E1" w:rsidTr="006F081E">
        <w:tc>
          <w:tcPr>
            <w:tcW w:w="3473" w:type="dxa"/>
          </w:tcPr>
          <w:p w:rsidR="00D459B3" w:rsidRDefault="00D459B3" w:rsidP="00D459B3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Gary Mann</w:t>
            </w:r>
          </w:p>
        </w:tc>
        <w:tc>
          <w:tcPr>
            <w:tcW w:w="5877" w:type="dxa"/>
          </w:tcPr>
          <w:p w:rsidR="00D459B3" w:rsidRDefault="00D459B3" w:rsidP="00D459B3">
            <w:pPr>
              <w:pStyle w:val="NoSpacing"/>
              <w:rPr>
                <w:rFonts w:ascii="Arial" w:hAnsi="Arial" w:cs="Arial"/>
              </w:rPr>
            </w:pPr>
            <w:r w:rsidRPr="00D300F8">
              <w:rPr>
                <w:rFonts w:ascii="Arial" w:hAnsi="Arial" w:cs="Arial"/>
                <w:sz w:val="24"/>
                <w:szCs w:val="24"/>
              </w:rPr>
              <w:t>Hammersmith &amp; Fulham / RB of Kensington &amp; Chelsea</w:t>
            </w:r>
          </w:p>
        </w:tc>
      </w:tr>
      <w:tr w:rsidR="00D459B3" w:rsidRPr="002876E1" w:rsidTr="006F081E">
        <w:tc>
          <w:tcPr>
            <w:tcW w:w="3473" w:type="dxa"/>
          </w:tcPr>
          <w:p w:rsidR="00D459B3" w:rsidRPr="00D300F8" w:rsidRDefault="00D459B3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Gerry Austen-Reed</w:t>
            </w:r>
          </w:p>
        </w:tc>
        <w:tc>
          <w:tcPr>
            <w:tcW w:w="5877" w:type="dxa"/>
          </w:tcPr>
          <w:p w:rsidR="00D459B3" w:rsidRPr="00D300F8" w:rsidRDefault="00D459B3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Hounslow</w:t>
            </w:r>
          </w:p>
        </w:tc>
      </w:tr>
      <w:tr w:rsidR="00D459B3" w:rsidRPr="002876E1" w:rsidTr="006F081E">
        <w:tc>
          <w:tcPr>
            <w:tcW w:w="3473" w:type="dxa"/>
          </w:tcPr>
          <w:p w:rsidR="00D459B3" w:rsidRPr="00D300F8" w:rsidRDefault="00D459B3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Gary Sanders (GS)</w:t>
            </w:r>
          </w:p>
        </w:tc>
        <w:tc>
          <w:tcPr>
            <w:tcW w:w="5877" w:type="dxa"/>
          </w:tcPr>
          <w:p w:rsidR="00D459B3" w:rsidRPr="00D300F8" w:rsidRDefault="00D459B3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Hackney Homes</w:t>
            </w:r>
          </w:p>
        </w:tc>
      </w:tr>
      <w:tr w:rsidR="00D459B3" w:rsidRPr="002876E1" w:rsidTr="006F081E">
        <w:tc>
          <w:tcPr>
            <w:tcW w:w="3473" w:type="dxa"/>
          </w:tcPr>
          <w:p w:rsidR="00D459B3" w:rsidRPr="00D300F8" w:rsidRDefault="00D459B3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Caroline Woodliffe (CW)</w:t>
            </w:r>
          </w:p>
        </w:tc>
        <w:tc>
          <w:tcPr>
            <w:tcW w:w="5877" w:type="dxa"/>
          </w:tcPr>
          <w:p w:rsidR="00D459B3" w:rsidRPr="00D300F8" w:rsidRDefault="00D459B3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Kingston</w:t>
            </w:r>
          </w:p>
        </w:tc>
      </w:tr>
      <w:tr w:rsidR="00D459B3" w:rsidRPr="00D300F8" w:rsidTr="006F081E">
        <w:tc>
          <w:tcPr>
            <w:tcW w:w="3473" w:type="dxa"/>
          </w:tcPr>
          <w:p w:rsidR="00D459B3" w:rsidRPr="00D300F8" w:rsidRDefault="00D459B3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Selina Chen (SC)</w:t>
            </w:r>
          </w:p>
        </w:tc>
        <w:tc>
          <w:tcPr>
            <w:tcW w:w="5877" w:type="dxa"/>
          </w:tcPr>
          <w:p w:rsidR="00D459B3" w:rsidRPr="00D300F8" w:rsidRDefault="00D459B3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Redbridge</w:t>
            </w:r>
          </w:p>
        </w:tc>
      </w:tr>
      <w:tr w:rsidR="00D459B3" w:rsidRPr="00D300F8" w:rsidTr="006F081E">
        <w:tc>
          <w:tcPr>
            <w:tcW w:w="3473" w:type="dxa"/>
          </w:tcPr>
          <w:p w:rsidR="00D459B3" w:rsidRDefault="00D459B3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Dave Garioch (DG)</w:t>
            </w:r>
          </w:p>
        </w:tc>
        <w:tc>
          <w:tcPr>
            <w:tcW w:w="5877" w:type="dxa"/>
          </w:tcPr>
          <w:p w:rsidR="00D459B3" w:rsidRPr="00D300F8" w:rsidRDefault="00D459B3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Sutton</w:t>
            </w:r>
          </w:p>
        </w:tc>
      </w:tr>
      <w:tr w:rsidR="00D459B3" w:rsidRPr="00D300F8" w:rsidTr="006F081E">
        <w:tc>
          <w:tcPr>
            <w:tcW w:w="3473" w:type="dxa"/>
          </w:tcPr>
          <w:p w:rsidR="00D459B3" w:rsidRDefault="00D459B3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Ann Whalley (AW)</w:t>
            </w:r>
          </w:p>
        </w:tc>
        <w:tc>
          <w:tcPr>
            <w:tcW w:w="5877" w:type="dxa"/>
          </w:tcPr>
          <w:p w:rsidR="00D459B3" w:rsidRDefault="00D459B3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Waltham Forest</w:t>
            </w:r>
          </w:p>
        </w:tc>
      </w:tr>
      <w:tr w:rsidR="00D459B3" w:rsidRPr="00D300F8" w:rsidTr="006F081E">
        <w:tc>
          <w:tcPr>
            <w:tcW w:w="3473" w:type="dxa"/>
          </w:tcPr>
          <w:p w:rsidR="00D459B3" w:rsidRDefault="00D459B3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Peter Dempsey (PD)</w:t>
            </w:r>
          </w:p>
        </w:tc>
        <w:tc>
          <w:tcPr>
            <w:tcW w:w="5877" w:type="dxa"/>
          </w:tcPr>
          <w:p w:rsidR="00D459B3" w:rsidRDefault="00D459B3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Westminster</w:t>
            </w:r>
          </w:p>
        </w:tc>
      </w:tr>
    </w:tbl>
    <w:p w:rsidR="00B30A53" w:rsidRPr="00D300F8" w:rsidRDefault="00B30A53" w:rsidP="00B905CC">
      <w:pPr>
        <w:pStyle w:val="NoSpacing"/>
        <w:rPr>
          <w:rFonts w:ascii="Arial" w:hAnsi="Arial" w:cs="Arial"/>
          <w:sz w:val="16"/>
          <w:szCs w:val="16"/>
        </w:rPr>
      </w:pPr>
    </w:p>
    <w:p w:rsidR="00B30A53" w:rsidRDefault="00B30A53" w:rsidP="00B905CC">
      <w:pPr>
        <w:pStyle w:val="NoSpacing"/>
        <w:rPr>
          <w:rFonts w:ascii="Arial" w:hAnsi="Arial" w:cs="Arial"/>
          <w:b/>
          <w:sz w:val="24"/>
          <w:szCs w:val="24"/>
        </w:rPr>
      </w:pPr>
      <w:r w:rsidRPr="00B30A53">
        <w:rPr>
          <w:rFonts w:ascii="Arial" w:hAnsi="Arial" w:cs="Arial"/>
          <w:b/>
          <w:sz w:val="24"/>
          <w:szCs w:val="24"/>
        </w:rPr>
        <w:t>Invited Speakers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0"/>
        <w:gridCol w:w="5954"/>
      </w:tblGrid>
      <w:tr w:rsidR="00911C43" w:rsidRPr="00911C43" w:rsidTr="000F7359">
        <w:tc>
          <w:tcPr>
            <w:tcW w:w="3510" w:type="dxa"/>
          </w:tcPr>
          <w:p w:rsidR="00911C43" w:rsidRPr="00ED2021" w:rsidRDefault="006F081E" w:rsidP="00ED2021">
            <w:pPr>
              <w:pStyle w:val="NoSpacing"/>
            </w:pPr>
            <w:r w:rsidRPr="006F081E">
              <w:rPr>
                <w:rFonts w:ascii="Arial" w:hAnsi="Arial" w:cs="Arial"/>
                <w:sz w:val="24"/>
                <w:szCs w:val="24"/>
              </w:rPr>
              <w:t>Jean Hewitt</w:t>
            </w:r>
          </w:p>
        </w:tc>
        <w:tc>
          <w:tcPr>
            <w:tcW w:w="5954" w:type="dxa"/>
          </w:tcPr>
          <w:p w:rsidR="00071946" w:rsidRPr="00D300F8" w:rsidRDefault="006F081E" w:rsidP="001C3B4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Director, Centre for Accessible Environments</w:t>
            </w:r>
          </w:p>
        </w:tc>
      </w:tr>
      <w:tr w:rsidR="001C3B43" w:rsidRPr="00911C43" w:rsidTr="00ED2021">
        <w:trPr>
          <w:trHeight w:val="63"/>
        </w:trPr>
        <w:tc>
          <w:tcPr>
            <w:tcW w:w="3510" w:type="dxa"/>
          </w:tcPr>
          <w:p w:rsidR="001C3B43" w:rsidRPr="00D300F8" w:rsidRDefault="006F081E" w:rsidP="001C3B4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Lisa Chappell</w:t>
            </w:r>
          </w:p>
        </w:tc>
        <w:tc>
          <w:tcPr>
            <w:tcW w:w="5954" w:type="dxa"/>
          </w:tcPr>
          <w:p w:rsidR="001C3B43" w:rsidRPr="00D300F8" w:rsidRDefault="006F081E" w:rsidP="001C3B4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Acting </w:t>
            </w:r>
            <w:r w:rsidR="00ED2021">
              <w:rPr>
                <w:rFonts w:ascii="Arial" w:hAnsi="Arial" w:cs="Arial"/>
                <w:sz w:val="24"/>
                <w:szCs w:val="24"/>
              </w:rPr>
              <w:t>HSE Principal Inspector, NW London</w:t>
            </w:r>
          </w:p>
        </w:tc>
      </w:tr>
    </w:tbl>
    <w:p w:rsidR="00B30A53" w:rsidRPr="00D300F8" w:rsidRDefault="00B30A53" w:rsidP="00B905CC">
      <w:pPr>
        <w:pStyle w:val="NoSpacing"/>
        <w:rPr>
          <w:rFonts w:ascii="Arial" w:hAnsi="Arial" w:cs="Arial"/>
          <w:sz w:val="16"/>
          <w:szCs w:val="16"/>
        </w:rPr>
      </w:pPr>
    </w:p>
    <w:p w:rsidR="00B30A53" w:rsidRDefault="00B30A53" w:rsidP="00B905CC">
      <w:pPr>
        <w:pStyle w:val="NoSpacing"/>
        <w:rPr>
          <w:rFonts w:ascii="Arial" w:hAnsi="Arial" w:cs="Arial"/>
          <w:b/>
          <w:sz w:val="24"/>
          <w:szCs w:val="24"/>
        </w:rPr>
      </w:pPr>
      <w:r w:rsidRPr="00B30A53">
        <w:rPr>
          <w:rFonts w:ascii="Arial" w:hAnsi="Arial" w:cs="Arial"/>
          <w:b/>
          <w:sz w:val="24"/>
          <w:szCs w:val="24"/>
        </w:rPr>
        <w:t>Apologies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68"/>
        <w:gridCol w:w="5882"/>
      </w:tblGrid>
      <w:tr w:rsidR="006F081E" w:rsidRPr="002876E1" w:rsidTr="006F081E">
        <w:tc>
          <w:tcPr>
            <w:tcW w:w="3468" w:type="dxa"/>
          </w:tcPr>
          <w:p w:rsidR="006F081E" w:rsidRPr="00D300F8" w:rsidRDefault="006F081E" w:rsidP="006F081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Mike Sopp (MS)</w:t>
            </w:r>
          </w:p>
        </w:tc>
        <w:tc>
          <w:tcPr>
            <w:tcW w:w="5882" w:type="dxa"/>
          </w:tcPr>
          <w:p w:rsidR="006F081E" w:rsidRPr="00D300F8" w:rsidRDefault="006F081E" w:rsidP="006F081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Hammersmith &amp; Fulham</w:t>
            </w:r>
          </w:p>
        </w:tc>
      </w:tr>
      <w:tr w:rsidR="006F081E" w:rsidRPr="002876E1" w:rsidTr="006F081E">
        <w:tc>
          <w:tcPr>
            <w:tcW w:w="3468" w:type="dxa"/>
          </w:tcPr>
          <w:p w:rsidR="006F081E" w:rsidRPr="001C3B43" w:rsidRDefault="006F081E" w:rsidP="006F081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Darren Williams</w:t>
            </w:r>
          </w:p>
        </w:tc>
        <w:tc>
          <w:tcPr>
            <w:tcW w:w="5882" w:type="dxa"/>
          </w:tcPr>
          <w:p w:rsidR="006F081E" w:rsidRPr="001C3B43" w:rsidRDefault="006F081E" w:rsidP="006F081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Camden</w:t>
            </w:r>
          </w:p>
        </w:tc>
      </w:tr>
      <w:tr w:rsidR="006F081E" w:rsidRPr="002876E1" w:rsidTr="006F081E">
        <w:tc>
          <w:tcPr>
            <w:tcW w:w="3468" w:type="dxa"/>
          </w:tcPr>
          <w:p w:rsidR="006F081E" w:rsidRPr="004C05A4" w:rsidRDefault="006F081E" w:rsidP="006F081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4C05A4">
              <w:rPr>
                <w:rFonts w:ascii="Arial" w:hAnsi="Arial" w:cs="Arial"/>
                <w:sz w:val="24"/>
                <w:szCs w:val="24"/>
              </w:rPr>
              <w:t>Al Parry</w:t>
            </w:r>
          </w:p>
        </w:tc>
        <w:tc>
          <w:tcPr>
            <w:tcW w:w="5882" w:type="dxa"/>
          </w:tcPr>
          <w:p w:rsidR="006F081E" w:rsidRPr="004C05A4" w:rsidRDefault="006F081E" w:rsidP="006F081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4C05A4">
              <w:rPr>
                <w:rFonts w:ascii="Arial" w:hAnsi="Arial" w:cs="Arial"/>
                <w:sz w:val="24"/>
                <w:szCs w:val="24"/>
              </w:rPr>
              <w:t>Greenwich</w:t>
            </w:r>
          </w:p>
        </w:tc>
      </w:tr>
      <w:tr w:rsidR="006F081E" w:rsidRPr="002876E1" w:rsidTr="004C05A4">
        <w:trPr>
          <w:trHeight w:val="301"/>
        </w:trPr>
        <w:tc>
          <w:tcPr>
            <w:tcW w:w="3468" w:type="dxa"/>
          </w:tcPr>
          <w:p w:rsidR="006F081E" w:rsidRPr="004C05A4" w:rsidRDefault="006F081E" w:rsidP="006F081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4C05A4">
              <w:rPr>
                <w:rFonts w:ascii="Arial" w:hAnsi="Arial" w:cs="Arial"/>
                <w:sz w:val="24"/>
                <w:szCs w:val="24"/>
              </w:rPr>
              <w:t>Lorna Mansell</w:t>
            </w:r>
          </w:p>
        </w:tc>
        <w:tc>
          <w:tcPr>
            <w:tcW w:w="5882" w:type="dxa"/>
          </w:tcPr>
          <w:p w:rsidR="006F081E" w:rsidRPr="004C05A4" w:rsidRDefault="006F081E" w:rsidP="006F081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4C05A4">
              <w:rPr>
                <w:rFonts w:ascii="Arial" w:hAnsi="Arial" w:cs="Arial"/>
                <w:sz w:val="24"/>
                <w:szCs w:val="24"/>
              </w:rPr>
              <w:t>Kingston</w:t>
            </w:r>
          </w:p>
        </w:tc>
      </w:tr>
    </w:tbl>
    <w:p w:rsidR="00AC1AE9" w:rsidRDefault="00AC1AE9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DC24C8" w:rsidRPr="00924D54" w:rsidRDefault="00DC24C8" w:rsidP="00D300F8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DC24C8" w:rsidRPr="00DC24C8" w:rsidRDefault="00DC24C8" w:rsidP="00B905CC">
      <w:pPr>
        <w:pStyle w:val="NoSpacing"/>
        <w:rPr>
          <w:rFonts w:ascii="Arial" w:hAnsi="Arial" w:cs="Arial"/>
          <w:vanish/>
          <w:sz w:val="24"/>
          <w:szCs w:val="24"/>
          <w:spec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5528"/>
        <w:gridCol w:w="2664"/>
      </w:tblGrid>
      <w:tr w:rsidR="00A83D4E" w:rsidRPr="00872AD7" w:rsidTr="00CE2D7D">
        <w:tc>
          <w:tcPr>
            <w:tcW w:w="1384" w:type="dxa"/>
            <w:shd w:val="clear" w:color="auto" w:fill="17365D"/>
          </w:tcPr>
          <w:p w:rsidR="00A83D4E" w:rsidRPr="00872AD7" w:rsidRDefault="00DC24C8" w:rsidP="00872AD7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/>
                <w:sz w:val="24"/>
                <w:szCs w:val="24"/>
              </w:rPr>
              <w:t xml:space="preserve"> </w:t>
            </w:r>
            <w:r w:rsidR="00A83D4E" w:rsidRPr="00872AD7">
              <w:rPr>
                <w:rFonts w:ascii="Arial" w:hAnsi="Arial" w:cs="Arial"/>
                <w:b/>
                <w:color w:val="FFFFFF"/>
                <w:sz w:val="24"/>
                <w:szCs w:val="24"/>
              </w:rPr>
              <w:t>Agenda Item</w:t>
            </w:r>
          </w:p>
        </w:tc>
        <w:tc>
          <w:tcPr>
            <w:tcW w:w="5528" w:type="dxa"/>
            <w:shd w:val="clear" w:color="auto" w:fill="17365D"/>
          </w:tcPr>
          <w:p w:rsidR="00A83D4E" w:rsidRPr="00872AD7" w:rsidRDefault="00A83D4E" w:rsidP="00872AD7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872AD7">
              <w:rPr>
                <w:rFonts w:ascii="Arial" w:hAnsi="Arial" w:cs="Arial"/>
                <w:b/>
                <w:color w:val="FFFFFF"/>
                <w:sz w:val="24"/>
                <w:szCs w:val="24"/>
              </w:rPr>
              <w:t>Details and/or action agreed</w:t>
            </w:r>
          </w:p>
        </w:tc>
        <w:tc>
          <w:tcPr>
            <w:tcW w:w="2664" w:type="dxa"/>
            <w:shd w:val="clear" w:color="auto" w:fill="17365D"/>
          </w:tcPr>
          <w:p w:rsidR="00A83D4E" w:rsidRPr="00872AD7" w:rsidRDefault="00A83D4E" w:rsidP="00872AD7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872AD7">
              <w:rPr>
                <w:rFonts w:ascii="Arial" w:hAnsi="Arial" w:cs="Arial"/>
                <w:b/>
                <w:color w:val="FFFFFF"/>
                <w:sz w:val="24"/>
                <w:szCs w:val="24"/>
              </w:rPr>
              <w:t>Action for and date</w:t>
            </w:r>
          </w:p>
          <w:p w:rsidR="00A83D4E" w:rsidRPr="00872AD7" w:rsidRDefault="00A83D4E" w:rsidP="00872AD7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</w:p>
        </w:tc>
      </w:tr>
      <w:tr w:rsidR="00BD1C2F" w:rsidRPr="00872AD7" w:rsidTr="00CE2D7D">
        <w:tc>
          <w:tcPr>
            <w:tcW w:w="1384" w:type="dxa"/>
            <w:shd w:val="clear" w:color="auto" w:fill="FFFFFF"/>
          </w:tcPr>
          <w:p w:rsidR="00BD1C2F" w:rsidRPr="00D459B3" w:rsidRDefault="00AC1AE9" w:rsidP="00872AD7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59B3">
              <w:rPr>
                <w:rFonts w:ascii="Arial" w:hAnsi="Arial" w:cs="Arial"/>
                <w:sz w:val="24"/>
                <w:szCs w:val="24"/>
              </w:rPr>
              <w:t>(1)</w:t>
            </w:r>
          </w:p>
        </w:tc>
        <w:tc>
          <w:tcPr>
            <w:tcW w:w="5528" w:type="dxa"/>
            <w:shd w:val="clear" w:color="auto" w:fill="FFFFFF"/>
          </w:tcPr>
          <w:p w:rsidR="003E41B3" w:rsidRPr="00D459B3" w:rsidRDefault="00AC1AE9" w:rsidP="00872AD7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459B3">
              <w:rPr>
                <w:rFonts w:ascii="Arial" w:hAnsi="Arial" w:cs="Arial"/>
                <w:b/>
                <w:sz w:val="24"/>
                <w:szCs w:val="24"/>
              </w:rPr>
              <w:t>Open Meeting</w:t>
            </w:r>
          </w:p>
          <w:p w:rsidR="00BD1C2F" w:rsidRPr="00D459B3" w:rsidRDefault="00A57426" w:rsidP="009A0C6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459B3">
              <w:rPr>
                <w:rFonts w:ascii="Arial" w:hAnsi="Arial" w:cs="Arial"/>
                <w:sz w:val="24"/>
                <w:szCs w:val="24"/>
              </w:rPr>
              <w:t xml:space="preserve">Oliver Sanandres (OS) </w:t>
            </w:r>
            <w:r w:rsidR="0028096B" w:rsidRPr="00D459B3">
              <w:rPr>
                <w:rFonts w:ascii="Arial" w:hAnsi="Arial" w:cs="Arial"/>
                <w:sz w:val="24"/>
                <w:szCs w:val="24"/>
              </w:rPr>
              <w:t>Chaired the meeting and welcomed everyone.  Apologies were noted.</w:t>
            </w:r>
          </w:p>
          <w:p w:rsidR="00D459B3" w:rsidRPr="00D459B3" w:rsidRDefault="00D459B3" w:rsidP="009A0C6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D459B3" w:rsidRPr="00D459B3" w:rsidRDefault="00D459B3" w:rsidP="009A0C6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459B3">
              <w:rPr>
                <w:rFonts w:ascii="Arial" w:hAnsi="Arial" w:cs="Arial"/>
                <w:sz w:val="24"/>
                <w:szCs w:val="24"/>
              </w:rPr>
              <w:t>OS recorded a note of congratulations and thank you to Patricia Hook (PH) was is retiring and this will be her last meeting.  PH said her replacement was not yet in post.</w:t>
            </w:r>
          </w:p>
        </w:tc>
        <w:tc>
          <w:tcPr>
            <w:tcW w:w="2664" w:type="dxa"/>
            <w:shd w:val="clear" w:color="auto" w:fill="FFFFFF"/>
          </w:tcPr>
          <w:p w:rsidR="00BD1C2F" w:rsidRPr="00D459B3" w:rsidRDefault="00BD1C2F" w:rsidP="00872AD7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</w:p>
        </w:tc>
      </w:tr>
      <w:tr w:rsidR="00A57426" w:rsidRPr="00872AD7" w:rsidTr="004C05A4">
        <w:trPr>
          <w:trHeight w:val="538"/>
        </w:trPr>
        <w:tc>
          <w:tcPr>
            <w:tcW w:w="1384" w:type="dxa"/>
            <w:shd w:val="clear" w:color="auto" w:fill="FFFFFF"/>
          </w:tcPr>
          <w:p w:rsidR="00A57426" w:rsidRPr="00D459B3" w:rsidRDefault="00A57426" w:rsidP="00872AD7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59B3">
              <w:rPr>
                <w:rFonts w:ascii="Arial" w:hAnsi="Arial" w:cs="Arial"/>
                <w:sz w:val="24"/>
                <w:szCs w:val="24"/>
              </w:rPr>
              <w:t>(2)</w:t>
            </w:r>
          </w:p>
        </w:tc>
        <w:tc>
          <w:tcPr>
            <w:tcW w:w="5528" w:type="dxa"/>
            <w:shd w:val="clear" w:color="auto" w:fill="FFFFFF"/>
          </w:tcPr>
          <w:p w:rsidR="00A57426" w:rsidRPr="00D459B3" w:rsidRDefault="00A57426" w:rsidP="00872AD7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459B3">
              <w:rPr>
                <w:rFonts w:ascii="Arial" w:hAnsi="Arial" w:cs="Arial"/>
                <w:b/>
                <w:sz w:val="24"/>
                <w:szCs w:val="24"/>
              </w:rPr>
              <w:t>Minutes of previous meeting</w:t>
            </w:r>
          </w:p>
          <w:p w:rsidR="00A57426" w:rsidRPr="00D459B3" w:rsidRDefault="004C05A4" w:rsidP="004C05A4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D459B3">
              <w:rPr>
                <w:rFonts w:ascii="Arial" w:hAnsi="Arial" w:cs="Arial"/>
                <w:sz w:val="24"/>
                <w:szCs w:val="24"/>
              </w:rPr>
              <w:t>Agreed</w:t>
            </w:r>
          </w:p>
        </w:tc>
        <w:tc>
          <w:tcPr>
            <w:tcW w:w="2664" w:type="dxa"/>
            <w:shd w:val="clear" w:color="auto" w:fill="FFFFFF"/>
          </w:tcPr>
          <w:p w:rsidR="00A57426" w:rsidRPr="00D459B3" w:rsidRDefault="00A57426" w:rsidP="00872AD7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</w:p>
        </w:tc>
      </w:tr>
      <w:tr w:rsidR="001337DF" w:rsidRPr="00872AD7" w:rsidTr="001337DF">
        <w:trPr>
          <w:trHeight w:val="548"/>
        </w:trPr>
        <w:tc>
          <w:tcPr>
            <w:tcW w:w="1384" w:type="dxa"/>
            <w:shd w:val="clear" w:color="auto" w:fill="FFFFFF"/>
          </w:tcPr>
          <w:p w:rsidR="001337DF" w:rsidRPr="00D459B3" w:rsidRDefault="001337DF" w:rsidP="00872AD7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59B3">
              <w:rPr>
                <w:rFonts w:ascii="Arial" w:hAnsi="Arial" w:cs="Arial"/>
                <w:sz w:val="24"/>
                <w:szCs w:val="24"/>
              </w:rPr>
              <w:t>(3)</w:t>
            </w:r>
          </w:p>
        </w:tc>
        <w:tc>
          <w:tcPr>
            <w:tcW w:w="5528" w:type="dxa"/>
            <w:shd w:val="clear" w:color="auto" w:fill="FFFFFF"/>
          </w:tcPr>
          <w:p w:rsidR="001337DF" w:rsidRPr="00D459B3" w:rsidRDefault="001337DF" w:rsidP="00872AD7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459B3">
              <w:rPr>
                <w:rFonts w:ascii="Arial" w:hAnsi="Arial" w:cs="Arial"/>
                <w:b/>
                <w:sz w:val="24"/>
                <w:szCs w:val="24"/>
              </w:rPr>
              <w:t>Matters arising</w:t>
            </w:r>
          </w:p>
          <w:p w:rsidR="001337DF" w:rsidRPr="00D459B3" w:rsidRDefault="00D459B3" w:rsidP="004C05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OS noted the H&amp;S Masterclass scheduled for 19 June 2015 had to be postponed due to lack of take up by Chief Executives.  OS reported a different approach was being considered with HSE to enable better engagement.  </w:t>
            </w:r>
            <w:r w:rsidR="005B0DBD">
              <w:rPr>
                <w:rFonts w:ascii="Arial" w:hAnsi="Arial" w:cs="Arial"/>
                <w:sz w:val="24"/>
                <w:szCs w:val="24"/>
              </w:rPr>
              <w:t>Contact OS with ideas for taking forward.</w:t>
            </w:r>
          </w:p>
        </w:tc>
        <w:tc>
          <w:tcPr>
            <w:tcW w:w="2664" w:type="dxa"/>
            <w:shd w:val="clear" w:color="auto" w:fill="FFFFFF"/>
          </w:tcPr>
          <w:p w:rsidR="001337DF" w:rsidRDefault="001337DF" w:rsidP="00872AD7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</w:p>
          <w:p w:rsidR="005B0DBD" w:rsidRDefault="005B0DBD" w:rsidP="00872AD7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</w:p>
          <w:p w:rsidR="005B0DBD" w:rsidRDefault="005B0DBD" w:rsidP="00872AD7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</w:p>
          <w:p w:rsidR="005B0DBD" w:rsidRDefault="005B0DBD" w:rsidP="00872AD7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</w:p>
          <w:p w:rsidR="005B0DBD" w:rsidRDefault="005B0DBD" w:rsidP="00872AD7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</w:p>
          <w:p w:rsidR="005B0DBD" w:rsidRPr="00D459B3" w:rsidRDefault="005B0DBD" w:rsidP="00872AD7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All / Dec 2015</w:t>
            </w:r>
          </w:p>
        </w:tc>
      </w:tr>
      <w:tr w:rsidR="00A83D4E" w:rsidRPr="00872AD7" w:rsidTr="00CE2D7D">
        <w:tc>
          <w:tcPr>
            <w:tcW w:w="1384" w:type="dxa"/>
            <w:shd w:val="clear" w:color="auto" w:fill="FFFFFF"/>
          </w:tcPr>
          <w:p w:rsidR="00A83D4E" w:rsidRPr="00215497" w:rsidRDefault="001C16E5" w:rsidP="00872AD7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15497">
              <w:rPr>
                <w:rFonts w:ascii="Arial" w:hAnsi="Arial" w:cs="Arial"/>
                <w:sz w:val="24"/>
                <w:szCs w:val="24"/>
              </w:rPr>
              <w:t>(4)</w:t>
            </w:r>
          </w:p>
          <w:p w:rsidR="00A83D4E" w:rsidRPr="00215497" w:rsidRDefault="00A83D4E" w:rsidP="00872AD7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FFFFFF"/>
          </w:tcPr>
          <w:p w:rsidR="00A83D4E" w:rsidRPr="00215497" w:rsidRDefault="003E41B3" w:rsidP="00872AD7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15497">
              <w:rPr>
                <w:rFonts w:ascii="Arial" w:hAnsi="Arial" w:cs="Arial"/>
                <w:b/>
                <w:sz w:val="24"/>
                <w:szCs w:val="24"/>
              </w:rPr>
              <w:t>Presentation</w:t>
            </w:r>
          </w:p>
          <w:p w:rsidR="00A83D4E" w:rsidRPr="00215497" w:rsidRDefault="00215497" w:rsidP="00215497">
            <w:pPr>
              <w:pStyle w:val="NoSpacing"/>
              <w:rPr>
                <w:rFonts w:ascii="Arial" w:hAnsi="Arial" w:cs="Arial"/>
                <w:i/>
                <w:sz w:val="24"/>
                <w:szCs w:val="24"/>
              </w:rPr>
            </w:pPr>
            <w:r w:rsidRPr="006F081E">
              <w:rPr>
                <w:rFonts w:ascii="Arial" w:hAnsi="Arial" w:cs="Arial"/>
                <w:sz w:val="24"/>
                <w:szCs w:val="24"/>
              </w:rPr>
              <w:t>Jean Hewitt</w:t>
            </w:r>
            <w:r>
              <w:rPr>
                <w:rFonts w:ascii="Arial" w:hAnsi="Arial" w:cs="Arial"/>
                <w:sz w:val="24"/>
                <w:szCs w:val="24"/>
              </w:rPr>
              <w:t xml:space="preserve">, Director of Centre for Accessible Environments gave a presentation on </w:t>
            </w:r>
            <w:r>
              <w:rPr>
                <w:rFonts w:ascii="Arial" w:hAnsi="Arial" w:cs="Arial"/>
                <w:i/>
                <w:sz w:val="24"/>
                <w:szCs w:val="24"/>
              </w:rPr>
              <w:t>Evacuation on Stairways</w:t>
            </w:r>
          </w:p>
          <w:p w:rsidR="00AC5FFC" w:rsidRPr="00215497" w:rsidRDefault="00215497" w:rsidP="0021549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2pt;height:50.4pt" o:ole="">
                  <v:imagedata r:id="rId10" o:title=""/>
                </v:shape>
                <o:OLEObject Type="Embed" ProgID="Package" ShapeID="_x0000_i1025" DrawAspect="Icon" ObjectID="_1511595402" r:id="rId11"/>
              </w:object>
            </w:r>
          </w:p>
          <w:p w:rsidR="00A83D4E" w:rsidRDefault="000D5687" w:rsidP="0021549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Some issues that were highlighted in the post presentation discussion included:</w:t>
            </w:r>
          </w:p>
          <w:p w:rsidR="000D5687" w:rsidRDefault="000D5687" w:rsidP="000D5687">
            <w:pPr>
              <w:pStyle w:val="NoSpacing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PEEP failures through communication issues</w:t>
            </w:r>
          </w:p>
          <w:p w:rsidR="000D5687" w:rsidRDefault="000D5687" w:rsidP="000D5687">
            <w:pPr>
              <w:pStyle w:val="NoSpacing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“Skills fade</w:t>
            </w:r>
            <w:r w:rsidR="00DC1A8C">
              <w:rPr>
                <w:rFonts w:ascii="Arial" w:hAnsi="Arial" w:cs="Arial"/>
                <w:sz w:val="24"/>
                <w:szCs w:val="24"/>
              </w:rPr>
              <w:t>” e.g. erosion of practical training skills when using evacuation chairs</w:t>
            </w:r>
          </w:p>
          <w:p w:rsidR="00DC1A8C" w:rsidRDefault="00DC1A8C" w:rsidP="000D5687">
            <w:pPr>
              <w:pStyle w:val="NoSpacing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Wheel chair carry downs</w:t>
            </w:r>
          </w:p>
          <w:p w:rsidR="00DC1A8C" w:rsidRPr="00215497" w:rsidRDefault="00DC1A8C" w:rsidP="000D5687">
            <w:pPr>
              <w:pStyle w:val="NoSpacing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use of ‘Evacuation Mats’.</w:t>
            </w:r>
          </w:p>
        </w:tc>
        <w:tc>
          <w:tcPr>
            <w:tcW w:w="2664" w:type="dxa"/>
            <w:shd w:val="clear" w:color="auto" w:fill="FFFFFF"/>
          </w:tcPr>
          <w:p w:rsidR="00A83D4E" w:rsidRPr="00215497" w:rsidRDefault="00A83D4E" w:rsidP="00872AD7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</w:p>
        </w:tc>
      </w:tr>
      <w:tr w:rsidR="003E41B3" w:rsidRPr="00872AD7" w:rsidTr="00CE2D7D">
        <w:tc>
          <w:tcPr>
            <w:tcW w:w="1384" w:type="dxa"/>
            <w:shd w:val="clear" w:color="auto" w:fill="FFFFFF"/>
          </w:tcPr>
          <w:p w:rsidR="003E41B3" w:rsidRPr="00DC1A8C" w:rsidRDefault="001C16E5" w:rsidP="00872AD7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1A8C">
              <w:rPr>
                <w:rFonts w:ascii="Arial" w:hAnsi="Arial" w:cs="Arial"/>
                <w:sz w:val="24"/>
                <w:szCs w:val="24"/>
              </w:rPr>
              <w:t>(5)</w:t>
            </w:r>
          </w:p>
        </w:tc>
        <w:tc>
          <w:tcPr>
            <w:tcW w:w="5528" w:type="dxa"/>
            <w:shd w:val="clear" w:color="auto" w:fill="FFFFFF"/>
          </w:tcPr>
          <w:p w:rsidR="001C16E5" w:rsidRPr="00DC1A8C" w:rsidRDefault="00F611E9" w:rsidP="00DC1A8C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C1A8C">
              <w:rPr>
                <w:rFonts w:ascii="Arial" w:hAnsi="Arial" w:cs="Arial"/>
                <w:b/>
                <w:sz w:val="24"/>
                <w:szCs w:val="24"/>
              </w:rPr>
              <w:t>Update from the Health and Safety Executive (HSE)</w:t>
            </w:r>
            <w:r w:rsidR="00DC1A8C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DC1A8C">
              <w:rPr>
                <w:rFonts w:ascii="Arial" w:hAnsi="Arial" w:cs="Arial"/>
                <w:sz w:val="24"/>
                <w:szCs w:val="24"/>
              </w:rPr>
              <w:t>Lisa Chappell (LC), Acting</w:t>
            </w:r>
            <w:r w:rsidR="007F5B64" w:rsidRPr="00DC1A8C">
              <w:rPr>
                <w:rFonts w:ascii="Arial" w:hAnsi="Arial" w:cs="Arial"/>
                <w:sz w:val="24"/>
                <w:szCs w:val="24"/>
              </w:rPr>
              <w:t xml:space="preserve"> Principal</w:t>
            </w:r>
            <w:r w:rsidR="00A55D39" w:rsidRPr="00DC1A8C">
              <w:rPr>
                <w:rFonts w:ascii="Arial" w:hAnsi="Arial" w:cs="Arial"/>
                <w:sz w:val="24"/>
                <w:szCs w:val="24"/>
              </w:rPr>
              <w:t xml:space="preserve"> Inspector </w:t>
            </w:r>
          </w:p>
          <w:p w:rsidR="00A55D39" w:rsidRPr="00DC1A8C" w:rsidRDefault="00A55D39" w:rsidP="00DC1A8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F57317" w:rsidRDefault="00DC1A8C" w:rsidP="00DC1A8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LC gave a verbal update on several recent cases including:</w:t>
            </w:r>
          </w:p>
          <w:p w:rsidR="00DC1A8C" w:rsidRDefault="00DC1A8C" w:rsidP="00DC1A8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B02E94" w:rsidRDefault="00651CD5" w:rsidP="00B02E94">
            <w:pPr>
              <w:pStyle w:val="NoSpacing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hyperlink r:id="rId12" w:history="1">
              <w:r w:rsidR="00B02E94" w:rsidRPr="00B02E94">
                <w:rPr>
                  <w:rStyle w:val="Hyperlink"/>
                  <w:rFonts w:ascii="Arial" w:hAnsi="Arial" w:cs="Arial"/>
                  <w:sz w:val="24"/>
                  <w:szCs w:val="24"/>
                </w:rPr>
                <w:t>Waltham Forest BC asbestos prosecution</w:t>
              </w:r>
            </w:hyperlink>
          </w:p>
          <w:p w:rsidR="00B02E94" w:rsidRDefault="00651CD5" w:rsidP="00B02E94">
            <w:pPr>
              <w:pStyle w:val="NoSpacing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hyperlink r:id="rId13" w:history="1">
              <w:r w:rsidR="00B02E94" w:rsidRPr="00B02E94">
                <w:rPr>
                  <w:rStyle w:val="Hyperlink"/>
                  <w:rFonts w:ascii="Arial" w:hAnsi="Arial" w:cs="Arial"/>
                  <w:sz w:val="24"/>
                  <w:szCs w:val="24"/>
                </w:rPr>
                <w:t>Temple lifts (Tower Bridge Lift Fall)</w:t>
              </w:r>
            </w:hyperlink>
          </w:p>
          <w:p w:rsidR="00B02E94" w:rsidRPr="00DC1A8C" w:rsidRDefault="00651CD5" w:rsidP="00B02E94">
            <w:pPr>
              <w:pStyle w:val="NoSpacing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hyperlink r:id="rId14" w:history="1">
              <w:r w:rsidR="00B02E94" w:rsidRPr="00B02E94">
                <w:rPr>
                  <w:rStyle w:val="Hyperlink"/>
                  <w:rFonts w:ascii="Arial" w:hAnsi="Arial" w:cs="Arial"/>
                  <w:sz w:val="24"/>
                  <w:szCs w:val="24"/>
                </w:rPr>
                <w:t>Window firm fined for safety failings</w:t>
              </w:r>
            </w:hyperlink>
          </w:p>
        </w:tc>
        <w:tc>
          <w:tcPr>
            <w:tcW w:w="2664" w:type="dxa"/>
            <w:shd w:val="clear" w:color="auto" w:fill="FFFFFF"/>
          </w:tcPr>
          <w:p w:rsidR="003E41B3" w:rsidRPr="00DC1A8C" w:rsidRDefault="003E41B3" w:rsidP="00872AD7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</w:p>
          <w:p w:rsidR="00D60029" w:rsidRPr="00DC1A8C" w:rsidRDefault="00D60029" w:rsidP="00872AD7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</w:p>
          <w:p w:rsidR="00F57317" w:rsidRPr="00DC1A8C" w:rsidRDefault="00F57317" w:rsidP="00360C5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D2055E" w:rsidRDefault="00D2055E"/>
    <w:p w:rsidR="007D2B21" w:rsidRDefault="007D2B2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5528"/>
        <w:gridCol w:w="2664"/>
      </w:tblGrid>
      <w:tr w:rsidR="00D2055E" w:rsidRPr="00872AD7" w:rsidTr="00CE2D7D">
        <w:tc>
          <w:tcPr>
            <w:tcW w:w="1384" w:type="dxa"/>
            <w:shd w:val="clear" w:color="auto" w:fill="17365D"/>
          </w:tcPr>
          <w:p w:rsidR="00D2055E" w:rsidRPr="00872AD7" w:rsidRDefault="00D2055E" w:rsidP="001C3B43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/>
                <w:sz w:val="24"/>
                <w:szCs w:val="24"/>
              </w:rPr>
              <w:t xml:space="preserve"> </w:t>
            </w:r>
            <w:r w:rsidRPr="00872AD7">
              <w:rPr>
                <w:rFonts w:ascii="Arial" w:hAnsi="Arial" w:cs="Arial"/>
                <w:b/>
                <w:color w:val="FFFFFF"/>
                <w:sz w:val="24"/>
                <w:szCs w:val="24"/>
              </w:rPr>
              <w:t>Agenda Item</w:t>
            </w:r>
          </w:p>
        </w:tc>
        <w:tc>
          <w:tcPr>
            <w:tcW w:w="5528" w:type="dxa"/>
            <w:shd w:val="clear" w:color="auto" w:fill="17365D"/>
          </w:tcPr>
          <w:p w:rsidR="00D2055E" w:rsidRPr="00872AD7" w:rsidRDefault="00D2055E" w:rsidP="001C3B43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872AD7">
              <w:rPr>
                <w:rFonts w:ascii="Arial" w:hAnsi="Arial" w:cs="Arial"/>
                <w:b/>
                <w:color w:val="FFFFFF"/>
                <w:sz w:val="24"/>
                <w:szCs w:val="24"/>
              </w:rPr>
              <w:t>Details and/or action agreed</w:t>
            </w:r>
          </w:p>
        </w:tc>
        <w:tc>
          <w:tcPr>
            <w:tcW w:w="2664" w:type="dxa"/>
            <w:shd w:val="clear" w:color="auto" w:fill="17365D"/>
          </w:tcPr>
          <w:p w:rsidR="00D2055E" w:rsidRPr="00872AD7" w:rsidRDefault="00D2055E" w:rsidP="001C3B43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872AD7">
              <w:rPr>
                <w:rFonts w:ascii="Arial" w:hAnsi="Arial" w:cs="Arial"/>
                <w:b/>
                <w:color w:val="FFFFFF"/>
                <w:sz w:val="24"/>
                <w:szCs w:val="24"/>
              </w:rPr>
              <w:t>Action for and date</w:t>
            </w:r>
          </w:p>
          <w:p w:rsidR="00D2055E" w:rsidRPr="00872AD7" w:rsidRDefault="00D2055E" w:rsidP="001C3B43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</w:p>
        </w:tc>
      </w:tr>
      <w:tr w:rsidR="00E8227A" w:rsidRPr="00872AD7" w:rsidTr="007D2B21">
        <w:trPr>
          <w:trHeight w:val="1133"/>
        </w:trPr>
        <w:tc>
          <w:tcPr>
            <w:tcW w:w="1384" w:type="dxa"/>
            <w:shd w:val="clear" w:color="auto" w:fill="FFFFFF"/>
          </w:tcPr>
          <w:p w:rsidR="00E8227A" w:rsidRPr="00B02E94" w:rsidRDefault="00B02E94" w:rsidP="00872AD7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2E94">
              <w:rPr>
                <w:rFonts w:ascii="Arial" w:hAnsi="Arial" w:cs="Arial"/>
                <w:sz w:val="24"/>
                <w:szCs w:val="24"/>
              </w:rPr>
              <w:t>(6)</w:t>
            </w:r>
          </w:p>
        </w:tc>
        <w:tc>
          <w:tcPr>
            <w:tcW w:w="5528" w:type="dxa"/>
            <w:shd w:val="clear" w:color="auto" w:fill="FFFFFF"/>
          </w:tcPr>
          <w:p w:rsidR="00E8227A" w:rsidRPr="00B02E94" w:rsidRDefault="00E8227A" w:rsidP="009A06DF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B02E94">
              <w:rPr>
                <w:rFonts w:ascii="Arial" w:hAnsi="Arial" w:cs="Arial"/>
                <w:b/>
                <w:sz w:val="24"/>
                <w:szCs w:val="24"/>
              </w:rPr>
              <w:t>National forum feedback</w:t>
            </w:r>
          </w:p>
          <w:p w:rsidR="00562FB0" w:rsidRDefault="00562FB0" w:rsidP="007D2B2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OS gave verbal feedback from the last meeting.  </w:t>
            </w:r>
          </w:p>
          <w:p w:rsidR="00562FB0" w:rsidRDefault="00562FB0" w:rsidP="007D2B2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6048C5" w:rsidRDefault="006048C5" w:rsidP="007D2B2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Issues discussed included:</w:t>
            </w:r>
          </w:p>
          <w:p w:rsidR="006048C5" w:rsidRDefault="006048C5" w:rsidP="006048C5">
            <w:pPr>
              <w:pStyle w:val="NoSpacing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Direct payments for equipment then installed into a vulnerable </w:t>
            </w:r>
            <w:r w:rsidR="001A3C62">
              <w:rPr>
                <w:rFonts w:ascii="Arial" w:hAnsi="Arial" w:cs="Arial"/>
                <w:sz w:val="24"/>
                <w:szCs w:val="24"/>
              </w:rPr>
              <w:t>persons homes</w:t>
            </w:r>
          </w:p>
          <w:p w:rsidR="006048C5" w:rsidRDefault="006048C5" w:rsidP="006048C5">
            <w:pPr>
              <w:pStyle w:val="NoSpacing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CQC / HSE memorandum of understanding</w:t>
            </w:r>
          </w:p>
          <w:p w:rsidR="006048C5" w:rsidRDefault="006048C5" w:rsidP="006048C5">
            <w:pPr>
              <w:pStyle w:val="NoSpacing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Volunteering guidance (HSE)</w:t>
            </w:r>
          </w:p>
          <w:p w:rsidR="006048C5" w:rsidRDefault="006048C5" w:rsidP="006048C5">
            <w:pPr>
              <w:pStyle w:val="NoSpacing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Issues around hand over of premises to schools becoming academies and loss of control thereafter by local authorities.</w:t>
            </w:r>
          </w:p>
          <w:p w:rsidR="006048C5" w:rsidRDefault="006048C5" w:rsidP="007D2B2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651CD5" w:rsidRDefault="00651CD5" w:rsidP="007D2B2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562FB0" w:rsidRPr="00B02E94" w:rsidRDefault="00562FB0" w:rsidP="007D2B21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 copy of these minutes </w:t>
            </w:r>
            <w:r w:rsidR="00651CD5">
              <w:rPr>
                <w:rFonts w:ascii="Arial" w:hAnsi="Arial" w:cs="Arial"/>
                <w:sz w:val="24"/>
                <w:szCs w:val="24"/>
              </w:rPr>
              <w:t>to be circulated</w:t>
            </w:r>
          </w:p>
        </w:tc>
        <w:tc>
          <w:tcPr>
            <w:tcW w:w="2664" w:type="dxa"/>
            <w:shd w:val="clear" w:color="auto" w:fill="FFFFFF"/>
          </w:tcPr>
          <w:p w:rsidR="00E8227A" w:rsidRDefault="00E8227A" w:rsidP="009A06D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6017E" w:rsidRDefault="0086017E" w:rsidP="009A06D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A3C62" w:rsidRDefault="001A3C62" w:rsidP="009A06D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A3C62" w:rsidRDefault="001A3C62" w:rsidP="009A06D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A3C62" w:rsidRDefault="001A3C62" w:rsidP="009A06D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A3C62" w:rsidRDefault="001A3C62" w:rsidP="009A06D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A3C62" w:rsidRDefault="001A3C62" w:rsidP="009A06D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A3C62" w:rsidRDefault="001A3C62" w:rsidP="009A06D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A3C62" w:rsidRDefault="001A3C62" w:rsidP="009A06D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A3C62" w:rsidRDefault="001A3C62" w:rsidP="009A06D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A3C62" w:rsidRDefault="001A3C62" w:rsidP="009A06D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A3C62" w:rsidRDefault="001A3C62" w:rsidP="009A06D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A3C62" w:rsidRDefault="001A3C62" w:rsidP="009A06D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A3C62" w:rsidRPr="00651CD5" w:rsidRDefault="001A3C62" w:rsidP="009A06DF">
            <w:pPr>
              <w:pStyle w:val="NoSpacing"/>
              <w:jc w:val="center"/>
              <w:rPr>
                <w:rFonts w:ascii="Arial" w:hAnsi="Arial" w:cs="Arial"/>
                <w:strike/>
                <w:sz w:val="24"/>
                <w:szCs w:val="24"/>
              </w:rPr>
            </w:pPr>
            <w:r w:rsidRPr="00651CD5">
              <w:rPr>
                <w:rFonts w:ascii="Arial" w:hAnsi="Arial" w:cs="Arial"/>
                <w:strike/>
                <w:sz w:val="24"/>
                <w:szCs w:val="24"/>
              </w:rPr>
              <w:t>OS / Nov 15</w:t>
            </w:r>
          </w:p>
          <w:p w:rsidR="0086017E" w:rsidRPr="00651CD5" w:rsidRDefault="00651CD5" w:rsidP="00651CD5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Completed</w:t>
            </w:r>
          </w:p>
        </w:tc>
      </w:tr>
      <w:tr w:rsidR="00915EB0" w:rsidRPr="00872AD7" w:rsidTr="00CE2D7D">
        <w:tc>
          <w:tcPr>
            <w:tcW w:w="1384" w:type="dxa"/>
            <w:shd w:val="clear" w:color="auto" w:fill="FFFFFF"/>
          </w:tcPr>
          <w:p w:rsidR="00915EB0" w:rsidRPr="00B02E94" w:rsidRDefault="00B02E94" w:rsidP="00872AD7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2E94">
              <w:rPr>
                <w:rFonts w:ascii="Arial" w:hAnsi="Arial" w:cs="Arial"/>
                <w:sz w:val="24"/>
                <w:szCs w:val="24"/>
              </w:rPr>
              <w:t>(7)</w:t>
            </w:r>
          </w:p>
        </w:tc>
        <w:tc>
          <w:tcPr>
            <w:tcW w:w="5528" w:type="dxa"/>
            <w:shd w:val="clear" w:color="auto" w:fill="FFFFFF"/>
          </w:tcPr>
          <w:p w:rsidR="00915EB0" w:rsidRPr="00B02E94" w:rsidRDefault="00915EB0" w:rsidP="009A06DF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B02E94">
              <w:rPr>
                <w:rFonts w:ascii="Arial" w:hAnsi="Arial" w:cs="Arial"/>
                <w:b/>
                <w:sz w:val="24"/>
                <w:szCs w:val="24"/>
              </w:rPr>
              <w:t>AOB</w:t>
            </w:r>
          </w:p>
          <w:p w:rsidR="006901C2" w:rsidRPr="00B02E94" w:rsidRDefault="00562FB0" w:rsidP="00562FB0">
            <w:pPr>
              <w:pStyle w:val="NoSpacing"/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Melanie Farrow (MF) received an e-mailed newsletter from the London Councils which included an article cyclist safety / large vehicles.  OS / MF to forward if possible.</w:t>
            </w:r>
          </w:p>
        </w:tc>
        <w:tc>
          <w:tcPr>
            <w:tcW w:w="2664" w:type="dxa"/>
            <w:shd w:val="clear" w:color="auto" w:fill="FFFFFF"/>
          </w:tcPr>
          <w:p w:rsidR="00915EB0" w:rsidRPr="00B02E94" w:rsidRDefault="00915EB0" w:rsidP="009A06D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C6674" w:rsidRDefault="002C6674" w:rsidP="009A06D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62FB0" w:rsidRDefault="00562FB0" w:rsidP="009A06D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62FB0" w:rsidRDefault="00651CD5" w:rsidP="009A06DF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Completed</w:t>
            </w:r>
          </w:p>
          <w:p w:rsidR="00562FB0" w:rsidRPr="00651CD5" w:rsidRDefault="00562FB0" w:rsidP="009A06DF">
            <w:pPr>
              <w:pStyle w:val="NoSpacing"/>
              <w:jc w:val="center"/>
              <w:rPr>
                <w:rFonts w:ascii="Arial" w:hAnsi="Arial" w:cs="Arial"/>
                <w:strike/>
                <w:sz w:val="24"/>
                <w:szCs w:val="24"/>
              </w:rPr>
            </w:pPr>
            <w:r w:rsidRPr="00651CD5">
              <w:rPr>
                <w:rFonts w:ascii="Arial" w:hAnsi="Arial" w:cs="Arial"/>
                <w:strike/>
                <w:sz w:val="24"/>
                <w:szCs w:val="24"/>
              </w:rPr>
              <w:t>OS / MF / Oct 2015</w:t>
            </w:r>
          </w:p>
        </w:tc>
      </w:tr>
      <w:tr w:rsidR="00BE032D" w:rsidRPr="00872AD7" w:rsidTr="00CE2D7D">
        <w:tc>
          <w:tcPr>
            <w:tcW w:w="1384" w:type="dxa"/>
            <w:shd w:val="clear" w:color="auto" w:fill="FFFFFF"/>
          </w:tcPr>
          <w:p w:rsidR="00BE032D" w:rsidRPr="00215497" w:rsidRDefault="00B02E94" w:rsidP="00C05D79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(8)</w:t>
            </w:r>
          </w:p>
        </w:tc>
        <w:tc>
          <w:tcPr>
            <w:tcW w:w="5528" w:type="dxa"/>
            <w:shd w:val="clear" w:color="auto" w:fill="FFFFFF"/>
          </w:tcPr>
          <w:p w:rsidR="00D80D07" w:rsidRPr="00215497" w:rsidRDefault="00D80D07" w:rsidP="00915EB0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215497">
              <w:rPr>
                <w:rFonts w:ascii="Arial" w:hAnsi="Arial" w:cs="Arial"/>
                <w:b/>
                <w:sz w:val="24"/>
                <w:szCs w:val="24"/>
              </w:rPr>
              <w:t>Future presentations</w:t>
            </w:r>
            <w:r w:rsidR="00A66116" w:rsidRPr="00215497">
              <w:rPr>
                <w:rFonts w:ascii="Arial" w:hAnsi="Arial" w:cs="Arial"/>
                <w:b/>
                <w:sz w:val="24"/>
                <w:szCs w:val="24"/>
              </w:rPr>
              <w:t xml:space="preserve"> -suggestions</w:t>
            </w:r>
          </w:p>
          <w:p w:rsidR="000F7359" w:rsidRPr="00215497" w:rsidRDefault="007D2B21" w:rsidP="00A66116">
            <w:pPr>
              <w:pStyle w:val="NoSpacing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 w:rsidRPr="00215497">
              <w:rPr>
                <w:rFonts w:ascii="Arial" w:hAnsi="Arial" w:cs="Arial"/>
                <w:sz w:val="24"/>
                <w:szCs w:val="24"/>
              </w:rPr>
              <w:t xml:space="preserve">CDM </w:t>
            </w:r>
            <w:r w:rsidR="006901C2" w:rsidRPr="00215497">
              <w:rPr>
                <w:rFonts w:ascii="Arial" w:hAnsi="Arial" w:cs="Arial"/>
                <w:sz w:val="24"/>
                <w:szCs w:val="24"/>
              </w:rPr>
              <w:t xml:space="preserve">2015 </w:t>
            </w:r>
            <w:r w:rsidRPr="00215497">
              <w:rPr>
                <w:rFonts w:ascii="Arial" w:hAnsi="Arial" w:cs="Arial"/>
                <w:sz w:val="24"/>
                <w:szCs w:val="24"/>
              </w:rPr>
              <w:t>/ Client Duties</w:t>
            </w:r>
          </w:p>
          <w:p w:rsidR="007D2B21" w:rsidRPr="00215497" w:rsidRDefault="00EA3DE7" w:rsidP="00A66116">
            <w:pPr>
              <w:pStyle w:val="NoSpacing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</w:rPr>
            </w:pPr>
            <w:r w:rsidRPr="00215497">
              <w:rPr>
                <w:rFonts w:ascii="Arial" w:hAnsi="Arial" w:cs="Arial"/>
                <w:sz w:val="24"/>
                <w:szCs w:val="24"/>
              </w:rPr>
              <w:t>Fire Safety</w:t>
            </w:r>
            <w:r w:rsidR="005360AD" w:rsidRPr="00215497">
              <w:rPr>
                <w:rFonts w:ascii="Arial" w:hAnsi="Arial" w:cs="Arial"/>
                <w:sz w:val="24"/>
                <w:szCs w:val="24"/>
              </w:rPr>
              <w:t xml:space="preserve"> in Housing</w:t>
            </w:r>
          </w:p>
        </w:tc>
        <w:tc>
          <w:tcPr>
            <w:tcW w:w="2664" w:type="dxa"/>
            <w:shd w:val="clear" w:color="auto" w:fill="FFFFFF"/>
          </w:tcPr>
          <w:p w:rsidR="00BE032D" w:rsidRPr="00215497" w:rsidRDefault="00BE032D" w:rsidP="00872AD7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2033DE" w:rsidRPr="00872AD7" w:rsidTr="00CE2D7D">
        <w:tc>
          <w:tcPr>
            <w:tcW w:w="1384" w:type="dxa"/>
            <w:shd w:val="clear" w:color="auto" w:fill="FFFFFF"/>
          </w:tcPr>
          <w:p w:rsidR="002033DE" w:rsidRPr="00215497" w:rsidRDefault="00B02E94" w:rsidP="00872AD7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(9)</w:t>
            </w:r>
          </w:p>
        </w:tc>
        <w:tc>
          <w:tcPr>
            <w:tcW w:w="5528" w:type="dxa"/>
            <w:shd w:val="clear" w:color="auto" w:fill="FFFFFF"/>
          </w:tcPr>
          <w:p w:rsidR="002033DE" w:rsidRPr="00215497" w:rsidRDefault="002033DE" w:rsidP="00915EB0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215497">
              <w:rPr>
                <w:rFonts w:ascii="Arial" w:hAnsi="Arial" w:cs="Arial"/>
                <w:b/>
                <w:sz w:val="24"/>
                <w:szCs w:val="24"/>
              </w:rPr>
              <w:t>Date of Next Meeting</w:t>
            </w:r>
          </w:p>
          <w:p w:rsidR="002033DE" w:rsidRPr="00215497" w:rsidRDefault="002033DE" w:rsidP="00D459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924D54" w:rsidRPr="00215497" w:rsidRDefault="00FE3A08" w:rsidP="00FE3A08">
            <w:pPr>
              <w:pStyle w:val="ListParagraph"/>
              <w:ind w:left="0"/>
              <w:rPr>
                <w:rFonts w:ascii="Arial" w:eastAsia="Calibri" w:hAnsi="Arial" w:cs="Arial"/>
              </w:rPr>
            </w:pPr>
            <w:r w:rsidRPr="00215497">
              <w:rPr>
                <w:rFonts w:ascii="Arial" w:eastAsia="Calibri" w:hAnsi="Arial" w:cs="Arial"/>
              </w:rPr>
              <w:t>Future meetings</w:t>
            </w:r>
          </w:p>
          <w:p w:rsidR="00D459B3" w:rsidRPr="00215497" w:rsidRDefault="00D459B3" w:rsidP="00FE3A08">
            <w:pPr>
              <w:pStyle w:val="ListParagraph"/>
              <w:ind w:left="0"/>
              <w:rPr>
                <w:rFonts w:ascii="Arial" w:eastAsia="Calibri" w:hAnsi="Arial" w:cs="Arial"/>
              </w:rPr>
            </w:pPr>
          </w:p>
          <w:p w:rsidR="001C16E5" w:rsidRPr="00215497" w:rsidRDefault="001C16E5" w:rsidP="000E27D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215497">
              <w:rPr>
                <w:rFonts w:ascii="Arial" w:hAnsi="Arial" w:cs="Arial"/>
              </w:rPr>
              <w:t>1 December 2015 (10:00 – 12:00)</w:t>
            </w:r>
          </w:p>
        </w:tc>
        <w:tc>
          <w:tcPr>
            <w:tcW w:w="2664" w:type="dxa"/>
            <w:shd w:val="clear" w:color="auto" w:fill="FFFFFF"/>
          </w:tcPr>
          <w:p w:rsidR="002033DE" w:rsidRPr="00215497" w:rsidRDefault="00FE3A08" w:rsidP="00924D54">
            <w:pPr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215497">
              <w:rPr>
                <w:rFonts w:ascii="Arial" w:hAnsi="Arial" w:cs="Arial"/>
                <w:sz w:val="24"/>
                <w:szCs w:val="24"/>
              </w:rPr>
              <w:t>All meetings are held at London Councils Offices, 59</w:t>
            </w:r>
            <w:r w:rsidRPr="00215497">
              <w:rPr>
                <w:rFonts w:ascii="Arial" w:hAnsi="Arial" w:cs="Arial"/>
                <w:sz w:val="24"/>
                <w:szCs w:val="24"/>
                <w:vertAlign w:val="superscript"/>
              </w:rPr>
              <w:t>1</w:t>
            </w:r>
            <w:r w:rsidRPr="00215497">
              <w:rPr>
                <w:rFonts w:ascii="Arial" w:hAnsi="Arial" w:cs="Arial"/>
                <w:sz w:val="24"/>
                <w:szCs w:val="24"/>
              </w:rPr>
              <w:t>/</w:t>
            </w:r>
            <w:r w:rsidRPr="00215497"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  <w:r w:rsidRPr="00215497">
              <w:rPr>
                <w:rFonts w:ascii="Arial" w:hAnsi="Arial" w:cs="Arial"/>
                <w:sz w:val="24"/>
                <w:szCs w:val="24"/>
              </w:rPr>
              <w:t xml:space="preserve"> Southwark Street, London, SE1 0AL</w:t>
            </w:r>
          </w:p>
        </w:tc>
      </w:tr>
    </w:tbl>
    <w:p w:rsidR="00B905CC" w:rsidRDefault="00B905CC" w:rsidP="00B905CC">
      <w:pPr>
        <w:pStyle w:val="NoSpacing"/>
        <w:rPr>
          <w:rFonts w:ascii="Arial" w:hAnsi="Arial" w:cs="Arial"/>
          <w:sz w:val="24"/>
          <w:szCs w:val="24"/>
        </w:rPr>
      </w:pPr>
    </w:p>
    <w:p w:rsidR="00915EB0" w:rsidRDefault="00915EB0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915EB0" w:rsidSect="00664266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623A" w:rsidRDefault="00CC623A" w:rsidP="008D7507">
      <w:pPr>
        <w:spacing w:after="0" w:line="240" w:lineRule="auto"/>
      </w:pPr>
      <w:r>
        <w:separator/>
      </w:r>
    </w:p>
  </w:endnote>
  <w:endnote w:type="continuationSeparator" w:id="0">
    <w:p w:rsidR="00CC623A" w:rsidRDefault="00CC623A" w:rsidP="008D7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674" w:rsidRPr="007D2B21" w:rsidRDefault="002C6674">
    <w:pPr>
      <w:pStyle w:val="Footer"/>
      <w:rPr>
        <w:rFonts w:ascii="Arial" w:hAnsi="Arial" w:cs="Arial"/>
      </w:rPr>
    </w:pPr>
    <w:r w:rsidRPr="007D2B21">
      <w:rPr>
        <w:rFonts w:ascii="Arial" w:hAnsi="Arial" w:cs="Arial"/>
        <w:snapToGrid w:val="0"/>
      </w:rPr>
      <w:t xml:space="preserve">Page </w:t>
    </w:r>
    <w:r w:rsidRPr="007D2B21">
      <w:rPr>
        <w:rFonts w:ascii="Arial" w:hAnsi="Arial" w:cs="Arial"/>
        <w:snapToGrid w:val="0"/>
      </w:rPr>
      <w:fldChar w:fldCharType="begin"/>
    </w:r>
    <w:r w:rsidRPr="007D2B21">
      <w:rPr>
        <w:rFonts w:ascii="Arial" w:hAnsi="Arial" w:cs="Arial"/>
        <w:snapToGrid w:val="0"/>
      </w:rPr>
      <w:instrText xml:space="preserve"> PAGE </w:instrText>
    </w:r>
    <w:r w:rsidRPr="007D2B21">
      <w:rPr>
        <w:rFonts w:ascii="Arial" w:hAnsi="Arial" w:cs="Arial"/>
        <w:snapToGrid w:val="0"/>
      </w:rPr>
      <w:fldChar w:fldCharType="separate"/>
    </w:r>
    <w:r w:rsidR="00651CD5">
      <w:rPr>
        <w:rFonts w:ascii="Arial" w:hAnsi="Arial" w:cs="Arial"/>
        <w:noProof/>
        <w:snapToGrid w:val="0"/>
      </w:rPr>
      <w:t>3</w:t>
    </w:r>
    <w:r w:rsidRPr="007D2B21">
      <w:rPr>
        <w:rFonts w:ascii="Arial" w:hAnsi="Arial" w:cs="Arial"/>
        <w:snapToGrid w:val="0"/>
      </w:rPr>
      <w:fldChar w:fldCharType="end"/>
    </w:r>
    <w:r w:rsidRPr="007D2B21">
      <w:rPr>
        <w:rFonts w:ascii="Arial" w:hAnsi="Arial" w:cs="Arial"/>
        <w:snapToGrid w:val="0"/>
      </w:rPr>
      <w:t xml:space="preserve"> of </w:t>
    </w:r>
    <w:r w:rsidRPr="007D2B21">
      <w:rPr>
        <w:rFonts w:ascii="Arial" w:hAnsi="Arial" w:cs="Arial"/>
        <w:snapToGrid w:val="0"/>
      </w:rPr>
      <w:fldChar w:fldCharType="begin"/>
    </w:r>
    <w:r w:rsidRPr="007D2B21">
      <w:rPr>
        <w:rFonts w:ascii="Arial" w:hAnsi="Arial" w:cs="Arial"/>
        <w:snapToGrid w:val="0"/>
      </w:rPr>
      <w:instrText xml:space="preserve"> NUMPAGES </w:instrText>
    </w:r>
    <w:r w:rsidRPr="007D2B21">
      <w:rPr>
        <w:rFonts w:ascii="Arial" w:hAnsi="Arial" w:cs="Arial"/>
        <w:snapToGrid w:val="0"/>
      </w:rPr>
      <w:fldChar w:fldCharType="separate"/>
    </w:r>
    <w:r w:rsidR="00651CD5">
      <w:rPr>
        <w:rFonts w:ascii="Arial" w:hAnsi="Arial" w:cs="Arial"/>
        <w:noProof/>
        <w:snapToGrid w:val="0"/>
      </w:rPr>
      <w:t>3</w:t>
    </w:r>
    <w:r w:rsidRPr="007D2B21">
      <w:rPr>
        <w:rFonts w:ascii="Arial" w:hAnsi="Arial" w:cs="Arial"/>
        <w:snapToGrid w:val="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623A" w:rsidRDefault="00CC623A" w:rsidP="008D7507">
      <w:pPr>
        <w:spacing w:after="0" w:line="240" w:lineRule="auto"/>
      </w:pPr>
      <w:r>
        <w:separator/>
      </w:r>
    </w:p>
  </w:footnote>
  <w:footnote w:type="continuationSeparator" w:id="0">
    <w:p w:rsidR="00CC623A" w:rsidRDefault="00CC623A" w:rsidP="008D75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3077D"/>
    <w:multiLevelType w:val="hybridMultilevel"/>
    <w:tmpl w:val="D9D44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A37D5C"/>
    <w:multiLevelType w:val="hybridMultilevel"/>
    <w:tmpl w:val="24EE23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48975ED"/>
    <w:multiLevelType w:val="hybridMultilevel"/>
    <w:tmpl w:val="CDE217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98B24A9"/>
    <w:multiLevelType w:val="hybridMultilevel"/>
    <w:tmpl w:val="5F360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D00D43"/>
    <w:multiLevelType w:val="hybridMultilevel"/>
    <w:tmpl w:val="AB80F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A51978"/>
    <w:multiLevelType w:val="hybridMultilevel"/>
    <w:tmpl w:val="991C32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20266E"/>
    <w:multiLevelType w:val="hybridMultilevel"/>
    <w:tmpl w:val="FF08A4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B70419C"/>
    <w:multiLevelType w:val="hybridMultilevel"/>
    <w:tmpl w:val="5B0067D8"/>
    <w:lvl w:ilvl="0" w:tplc="D4148A48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9C39F1"/>
    <w:multiLevelType w:val="hybridMultilevel"/>
    <w:tmpl w:val="8BBE96F8"/>
    <w:lvl w:ilvl="0" w:tplc="F92CBCE0">
      <w:start w:val="1"/>
      <w:numFmt w:val="low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1E201D"/>
    <w:multiLevelType w:val="hybridMultilevel"/>
    <w:tmpl w:val="8370E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9E3CCB"/>
    <w:multiLevelType w:val="hybridMultilevel"/>
    <w:tmpl w:val="DADE02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D426BF2"/>
    <w:multiLevelType w:val="hybridMultilevel"/>
    <w:tmpl w:val="E1700C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0014444"/>
    <w:multiLevelType w:val="hybridMultilevel"/>
    <w:tmpl w:val="7368F6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3C4183A"/>
    <w:multiLevelType w:val="hybridMultilevel"/>
    <w:tmpl w:val="44B0A0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FD55FC"/>
    <w:multiLevelType w:val="hybridMultilevel"/>
    <w:tmpl w:val="C22A522E"/>
    <w:lvl w:ilvl="0" w:tplc="D4148A48">
      <w:start w:val="1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0A12FA6"/>
    <w:multiLevelType w:val="hybridMultilevel"/>
    <w:tmpl w:val="73E21A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9FD2EE0"/>
    <w:multiLevelType w:val="hybridMultilevel"/>
    <w:tmpl w:val="E8885A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3"/>
  </w:num>
  <w:num w:numId="4">
    <w:abstractNumId w:val="3"/>
  </w:num>
  <w:num w:numId="5">
    <w:abstractNumId w:val="8"/>
  </w:num>
  <w:num w:numId="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4"/>
  </w:num>
  <w:num w:numId="9">
    <w:abstractNumId w:val="15"/>
  </w:num>
  <w:num w:numId="10">
    <w:abstractNumId w:val="5"/>
  </w:num>
  <w:num w:numId="11">
    <w:abstractNumId w:val="4"/>
  </w:num>
  <w:num w:numId="12">
    <w:abstractNumId w:val="10"/>
  </w:num>
  <w:num w:numId="13">
    <w:abstractNumId w:val="11"/>
  </w:num>
  <w:num w:numId="14">
    <w:abstractNumId w:val="9"/>
  </w:num>
  <w:num w:numId="15">
    <w:abstractNumId w:val="6"/>
  </w:num>
  <w:num w:numId="16">
    <w:abstractNumId w:val="1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5CC"/>
    <w:rsid w:val="00071946"/>
    <w:rsid w:val="00084474"/>
    <w:rsid w:val="000C6495"/>
    <w:rsid w:val="000D5687"/>
    <w:rsid w:val="000E27D7"/>
    <w:rsid w:val="000F7359"/>
    <w:rsid w:val="00102CDF"/>
    <w:rsid w:val="00114881"/>
    <w:rsid w:val="001337DF"/>
    <w:rsid w:val="001452E8"/>
    <w:rsid w:val="0017253A"/>
    <w:rsid w:val="0017411E"/>
    <w:rsid w:val="00180986"/>
    <w:rsid w:val="001A3C62"/>
    <w:rsid w:val="001C16E5"/>
    <w:rsid w:val="001C3B43"/>
    <w:rsid w:val="001E5DD5"/>
    <w:rsid w:val="002033DE"/>
    <w:rsid w:val="00215497"/>
    <w:rsid w:val="00250A2A"/>
    <w:rsid w:val="00262C0A"/>
    <w:rsid w:val="002664F3"/>
    <w:rsid w:val="0028096B"/>
    <w:rsid w:val="002876E1"/>
    <w:rsid w:val="002938B7"/>
    <w:rsid w:val="002C6674"/>
    <w:rsid w:val="002E45FE"/>
    <w:rsid w:val="002F0215"/>
    <w:rsid w:val="002F18E4"/>
    <w:rsid w:val="00303D2E"/>
    <w:rsid w:val="00360C5C"/>
    <w:rsid w:val="003B0829"/>
    <w:rsid w:val="003C1355"/>
    <w:rsid w:val="003D2501"/>
    <w:rsid w:val="003D3E32"/>
    <w:rsid w:val="003E41B3"/>
    <w:rsid w:val="00453889"/>
    <w:rsid w:val="004715D6"/>
    <w:rsid w:val="00491CF8"/>
    <w:rsid w:val="004C05A4"/>
    <w:rsid w:val="004C4184"/>
    <w:rsid w:val="00512084"/>
    <w:rsid w:val="00532623"/>
    <w:rsid w:val="005360AD"/>
    <w:rsid w:val="0053714D"/>
    <w:rsid w:val="00562FB0"/>
    <w:rsid w:val="005643A8"/>
    <w:rsid w:val="00577993"/>
    <w:rsid w:val="005B0DBD"/>
    <w:rsid w:val="005D1146"/>
    <w:rsid w:val="005E34BB"/>
    <w:rsid w:val="005E4C3C"/>
    <w:rsid w:val="005F16E5"/>
    <w:rsid w:val="006018E5"/>
    <w:rsid w:val="006048C5"/>
    <w:rsid w:val="00617EF4"/>
    <w:rsid w:val="00646A67"/>
    <w:rsid w:val="00651CD5"/>
    <w:rsid w:val="00664266"/>
    <w:rsid w:val="006721AA"/>
    <w:rsid w:val="006901C2"/>
    <w:rsid w:val="006B0B02"/>
    <w:rsid w:val="006F081E"/>
    <w:rsid w:val="00712476"/>
    <w:rsid w:val="00720E58"/>
    <w:rsid w:val="00747486"/>
    <w:rsid w:val="007B4621"/>
    <w:rsid w:val="007C7677"/>
    <w:rsid w:val="007D2B21"/>
    <w:rsid w:val="007F5B64"/>
    <w:rsid w:val="00801A01"/>
    <w:rsid w:val="00821826"/>
    <w:rsid w:val="00821FB3"/>
    <w:rsid w:val="0086017E"/>
    <w:rsid w:val="00872AD7"/>
    <w:rsid w:val="00880D62"/>
    <w:rsid w:val="008D7507"/>
    <w:rsid w:val="008F1A2C"/>
    <w:rsid w:val="00911C43"/>
    <w:rsid w:val="00915EB0"/>
    <w:rsid w:val="00923390"/>
    <w:rsid w:val="00924D54"/>
    <w:rsid w:val="009320BC"/>
    <w:rsid w:val="009615B9"/>
    <w:rsid w:val="009A06DF"/>
    <w:rsid w:val="009A0C62"/>
    <w:rsid w:val="009B2520"/>
    <w:rsid w:val="009D4874"/>
    <w:rsid w:val="009E7952"/>
    <w:rsid w:val="009F6A5C"/>
    <w:rsid w:val="00A25748"/>
    <w:rsid w:val="00A25BC5"/>
    <w:rsid w:val="00A2693D"/>
    <w:rsid w:val="00A40F6B"/>
    <w:rsid w:val="00A46D8B"/>
    <w:rsid w:val="00A55D39"/>
    <w:rsid w:val="00A57426"/>
    <w:rsid w:val="00A66116"/>
    <w:rsid w:val="00A74C6E"/>
    <w:rsid w:val="00A83D4E"/>
    <w:rsid w:val="00A915A3"/>
    <w:rsid w:val="00A95710"/>
    <w:rsid w:val="00AA0835"/>
    <w:rsid w:val="00AA64E0"/>
    <w:rsid w:val="00AB399F"/>
    <w:rsid w:val="00AB3ED1"/>
    <w:rsid w:val="00AC1AE9"/>
    <w:rsid w:val="00AC278B"/>
    <w:rsid w:val="00AC5FFC"/>
    <w:rsid w:val="00AE0B73"/>
    <w:rsid w:val="00B02E94"/>
    <w:rsid w:val="00B15657"/>
    <w:rsid w:val="00B17322"/>
    <w:rsid w:val="00B228D4"/>
    <w:rsid w:val="00B2480C"/>
    <w:rsid w:val="00B30A53"/>
    <w:rsid w:val="00B905CC"/>
    <w:rsid w:val="00BD1C2F"/>
    <w:rsid w:val="00BE032D"/>
    <w:rsid w:val="00BF34E7"/>
    <w:rsid w:val="00C05D79"/>
    <w:rsid w:val="00C10FC5"/>
    <w:rsid w:val="00C1164F"/>
    <w:rsid w:val="00C21E8B"/>
    <w:rsid w:val="00C51D29"/>
    <w:rsid w:val="00C547D3"/>
    <w:rsid w:val="00C75DFD"/>
    <w:rsid w:val="00C8302D"/>
    <w:rsid w:val="00CA01FC"/>
    <w:rsid w:val="00CC623A"/>
    <w:rsid w:val="00CD61A3"/>
    <w:rsid w:val="00CE2D7D"/>
    <w:rsid w:val="00D1329D"/>
    <w:rsid w:val="00D2055E"/>
    <w:rsid w:val="00D300F8"/>
    <w:rsid w:val="00D459B3"/>
    <w:rsid w:val="00D52FB3"/>
    <w:rsid w:val="00D60029"/>
    <w:rsid w:val="00D80D07"/>
    <w:rsid w:val="00DA0149"/>
    <w:rsid w:val="00DA1679"/>
    <w:rsid w:val="00DC1A8C"/>
    <w:rsid w:val="00DC24C8"/>
    <w:rsid w:val="00E02CDA"/>
    <w:rsid w:val="00E349FA"/>
    <w:rsid w:val="00E40674"/>
    <w:rsid w:val="00E43382"/>
    <w:rsid w:val="00E47E11"/>
    <w:rsid w:val="00E731C7"/>
    <w:rsid w:val="00E8227A"/>
    <w:rsid w:val="00E92A04"/>
    <w:rsid w:val="00EA3DE7"/>
    <w:rsid w:val="00EA6676"/>
    <w:rsid w:val="00ED2021"/>
    <w:rsid w:val="00F522C3"/>
    <w:rsid w:val="00F57317"/>
    <w:rsid w:val="00F611E9"/>
    <w:rsid w:val="00FD4B5B"/>
    <w:rsid w:val="00FE3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266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7359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905CC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B905CC"/>
    <w:rPr>
      <w:color w:val="0000FF"/>
      <w:u w:val="single"/>
    </w:rPr>
  </w:style>
  <w:style w:type="table" w:styleId="TableGrid">
    <w:name w:val="Table Grid"/>
    <w:basedOn w:val="TableNormal"/>
    <w:uiPriority w:val="59"/>
    <w:rsid w:val="00A83D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D75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7507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D75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7507"/>
    <w:rPr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40F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0F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0F6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0F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0F6B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0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F6B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unhideWhenUsed/>
    <w:qFormat/>
    <w:rsid w:val="00FE3A08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st1">
    <w:name w:val="st1"/>
    <w:basedOn w:val="DefaultParagraphFont"/>
    <w:rsid w:val="00911C43"/>
  </w:style>
  <w:style w:type="paragraph" w:styleId="PlainText">
    <w:name w:val="Plain Text"/>
    <w:basedOn w:val="Normal"/>
    <w:link w:val="PlainTextChar"/>
    <w:uiPriority w:val="99"/>
    <w:semiHidden/>
    <w:unhideWhenUsed/>
    <w:rsid w:val="001452E8"/>
    <w:pPr>
      <w:spacing w:after="0" w:line="240" w:lineRule="auto"/>
    </w:pPr>
    <w:rPr>
      <w:rFonts w:ascii="Courier New" w:eastAsiaTheme="minorHAnsi" w:hAnsi="Courier New" w:cstheme="minorBidi"/>
      <w:sz w:val="2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452E8"/>
    <w:rPr>
      <w:rFonts w:ascii="Courier New" w:eastAsiaTheme="minorHAnsi" w:hAnsi="Courier New" w:cstheme="minorBidi"/>
      <w:szCs w:val="21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F73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266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7359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905CC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B905CC"/>
    <w:rPr>
      <w:color w:val="0000FF"/>
      <w:u w:val="single"/>
    </w:rPr>
  </w:style>
  <w:style w:type="table" w:styleId="TableGrid">
    <w:name w:val="Table Grid"/>
    <w:basedOn w:val="TableNormal"/>
    <w:uiPriority w:val="59"/>
    <w:rsid w:val="00A83D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D75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7507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D75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7507"/>
    <w:rPr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40F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0F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0F6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0F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0F6B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0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F6B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unhideWhenUsed/>
    <w:qFormat/>
    <w:rsid w:val="00FE3A08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st1">
    <w:name w:val="st1"/>
    <w:basedOn w:val="DefaultParagraphFont"/>
    <w:rsid w:val="00911C43"/>
  </w:style>
  <w:style w:type="paragraph" w:styleId="PlainText">
    <w:name w:val="Plain Text"/>
    <w:basedOn w:val="Normal"/>
    <w:link w:val="PlainTextChar"/>
    <w:uiPriority w:val="99"/>
    <w:semiHidden/>
    <w:unhideWhenUsed/>
    <w:rsid w:val="001452E8"/>
    <w:pPr>
      <w:spacing w:after="0" w:line="240" w:lineRule="auto"/>
    </w:pPr>
    <w:rPr>
      <w:rFonts w:ascii="Courier New" w:eastAsiaTheme="minorHAnsi" w:hAnsi="Courier New" w:cstheme="minorBidi"/>
      <w:sz w:val="2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452E8"/>
    <w:rPr>
      <w:rFonts w:ascii="Courier New" w:eastAsiaTheme="minorHAnsi" w:hAnsi="Courier New" w:cstheme="minorBidi"/>
      <w:szCs w:val="21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F73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0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ress.hse.gov.uk/2015/company-sentenced-for-tower-bridge-lift-fall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press.hse.gov.uk/2015/london-council-in-court-after-decade-of-ignoring-asbestos-risks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mailto:Justin.tyas@cityoflondon.gov.uk" TargetMode="External"/><Relationship Id="rId14" Type="http://schemas.openxmlformats.org/officeDocument/2006/relationships/hyperlink" Target="http://press.hse.gov.uk/2015/window-firm-fined-for-safety-failing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442E33-56C8-4946-B3DD-E977EE952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6FBA5EAF.dotm</Template>
  <TotalTime>0</TotalTime>
  <Pages>3</Pages>
  <Words>553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WCC</Company>
  <LinksUpToDate>false</LinksUpToDate>
  <CharactersWithSpaces>3701</CharactersWithSpaces>
  <SharedDoc>false</SharedDoc>
  <HLinks>
    <vt:vector size="12" baseType="variant">
      <vt:variant>
        <vt:i4>6553682</vt:i4>
      </vt:variant>
      <vt:variant>
        <vt:i4>3</vt:i4>
      </vt:variant>
      <vt:variant>
        <vt:i4>0</vt:i4>
      </vt:variant>
      <vt:variant>
        <vt:i4>5</vt:i4>
      </vt:variant>
      <vt:variant>
        <vt:lpwstr>mailto:gezgilbert@reactec.com</vt:lpwstr>
      </vt:variant>
      <vt:variant>
        <vt:lpwstr/>
      </vt:variant>
      <vt:variant>
        <vt:i4>6029352</vt:i4>
      </vt:variant>
      <vt:variant>
        <vt:i4>0</vt:i4>
      </vt:variant>
      <vt:variant>
        <vt:i4>0</vt:i4>
      </vt:variant>
      <vt:variant>
        <vt:i4>5</vt:i4>
      </vt:variant>
      <vt:variant>
        <vt:lpwstr>mailto:jdoherty@westminster.gov.uk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jdoherty</dc:creator>
  <cp:lastModifiedBy>Tyas, Justin</cp:lastModifiedBy>
  <cp:revision>2</cp:revision>
  <dcterms:created xsi:type="dcterms:W3CDTF">2015-12-14T10:50:00Z</dcterms:created>
  <dcterms:modified xsi:type="dcterms:W3CDTF">2015-12-14T10:50:00Z</dcterms:modified>
</cp:coreProperties>
</file>